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9E3E03" w14:textId="52266BF5" w:rsidR="00DB0DB4" w:rsidRDefault="002C4180" w:rsidP="004923C3">
      <w:pPr>
        <w:ind w:left="540" w:right="360"/>
        <w:jc w:val="center"/>
        <w:rPr>
          <w:rFonts w:ascii="Avenir Next Regular" w:hAnsi="Avenir Next Regular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E9860D" wp14:editId="5DF17002">
                <wp:simplePos x="0" y="0"/>
                <wp:positionH relativeFrom="column">
                  <wp:posOffset>5370657</wp:posOffset>
                </wp:positionH>
                <wp:positionV relativeFrom="paragraph">
                  <wp:posOffset>-219884</wp:posOffset>
                </wp:positionV>
                <wp:extent cx="1022321" cy="864066"/>
                <wp:effectExtent l="0" t="0" r="6985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2321" cy="8640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F65471" w14:textId="6DBBC660" w:rsidR="0042395E" w:rsidRPr="00DB0DB4" w:rsidRDefault="0042395E" w:rsidP="0042395E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DB0DB4">
                              <w:rPr>
                                <w:sz w:val="22"/>
                                <w:szCs w:val="22"/>
                              </w:rPr>
                              <w:t>BUCKET #:</w:t>
                            </w:r>
                          </w:p>
                          <w:p w14:paraId="20B4A6A5" w14:textId="4D69D80A" w:rsidR="0042395E" w:rsidRPr="00DB0DB4" w:rsidRDefault="0042395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004A22A1" w14:textId="77777777" w:rsidR="00DB0DB4" w:rsidRDefault="00DB0DB4" w:rsidP="0042395E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4319240F" w14:textId="77777777" w:rsidR="00DB0DB4" w:rsidRDefault="00DB0DB4" w:rsidP="0042395E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E9860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2.9pt;margin-top:-17.3pt;width:80.5pt;height:68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" fillcolor="white [3201]" strokeweight=".5pt">
                <v:textbox>
                  <w:txbxContent>
                    <w:p w14:paraId="08F65471" w14:textId="6DBBC660" w:rsidR="0042395E" w:rsidRPr="00DB0DB4" w:rsidRDefault="0042395E" w:rsidP="0042395E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DB0DB4">
                        <w:rPr>
                          <w:sz w:val="22"/>
                          <w:szCs w:val="22"/>
                        </w:rPr>
                        <w:t>BUCKET #:</w:t>
                      </w:r>
                    </w:p>
                    <w:p w14:paraId="20B4A6A5" w14:textId="4D69D80A" w:rsidR="0042395E" w:rsidRPr="00DB0DB4" w:rsidRDefault="0042395E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004A22A1" w14:textId="77777777" w:rsidR="00DB0DB4" w:rsidRDefault="00DB0DB4" w:rsidP="0042395E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14:paraId="4319240F" w14:textId="77777777" w:rsidR="00DB0DB4" w:rsidRDefault="00DB0DB4" w:rsidP="0042395E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399B" w:rsidRPr="00E93E3B">
        <w:rPr>
          <w:rFonts w:ascii="Avenir Next Regular" w:hAnsi="Avenir Next Regular"/>
          <w:b/>
        </w:rPr>
        <w:t xml:space="preserve">Beautify the Bucket Competition </w:t>
      </w:r>
    </w:p>
    <w:p w14:paraId="5EB06B86" w14:textId="61E2EA4A" w:rsidR="0096399B" w:rsidRPr="00E93E3B" w:rsidRDefault="0096399B" w:rsidP="004923C3">
      <w:pPr>
        <w:ind w:left="540" w:right="360"/>
        <w:jc w:val="center"/>
        <w:rPr>
          <w:rFonts w:ascii="Avenir Next Regular" w:hAnsi="Avenir Next Regular"/>
          <w:b/>
        </w:rPr>
      </w:pPr>
      <w:r w:rsidRPr="00E93E3B">
        <w:rPr>
          <w:rFonts w:ascii="Avenir Next Regular" w:hAnsi="Avenir Next Regular"/>
          <w:b/>
        </w:rPr>
        <w:t xml:space="preserve">Registration </w:t>
      </w:r>
      <w:r w:rsidR="00A7234A">
        <w:rPr>
          <w:rFonts w:ascii="Avenir Next Regular" w:hAnsi="Avenir Next Regular"/>
          <w:b/>
        </w:rPr>
        <w:t>Form</w:t>
      </w:r>
    </w:p>
    <w:p w14:paraId="3E6F7FBE" w14:textId="54D181FE" w:rsidR="00DB0DB4" w:rsidRDefault="00DB0DB4" w:rsidP="004923C3">
      <w:pPr>
        <w:ind w:left="540" w:right="360"/>
        <w:rPr>
          <w:rFonts w:ascii="Avenir Next Regular" w:hAnsi="Avenir Next Regular"/>
          <w:b/>
          <w:bCs/>
          <w:sz w:val="20"/>
        </w:rPr>
      </w:pPr>
    </w:p>
    <w:p w14:paraId="0A52BC29" w14:textId="77777777" w:rsidR="002C4180" w:rsidRDefault="002C4180" w:rsidP="004923C3">
      <w:pPr>
        <w:ind w:left="540" w:right="360"/>
        <w:rPr>
          <w:rFonts w:ascii="Avenir Next Regular" w:hAnsi="Avenir Next Regular"/>
          <w:b/>
          <w:bCs/>
          <w:sz w:val="20"/>
        </w:rPr>
      </w:pPr>
    </w:p>
    <w:p w14:paraId="31D915C5" w14:textId="77777777" w:rsidR="002C4180" w:rsidRDefault="002C4180" w:rsidP="004923C3">
      <w:pPr>
        <w:ind w:left="540" w:right="360"/>
        <w:rPr>
          <w:rFonts w:ascii="Avenir Next Regular" w:hAnsi="Avenir Next Regular"/>
          <w:b/>
          <w:bCs/>
          <w:sz w:val="20"/>
        </w:rPr>
      </w:pPr>
    </w:p>
    <w:p w14:paraId="1F3C776A" w14:textId="07067766" w:rsidR="0096399B" w:rsidRPr="00DB0DB4" w:rsidRDefault="0096399B" w:rsidP="004923C3">
      <w:pPr>
        <w:ind w:left="540" w:right="360"/>
        <w:rPr>
          <w:rFonts w:ascii="Avenir Next Regular" w:hAnsi="Avenir Next Regular"/>
          <w:sz w:val="20"/>
          <w:u w:val="single"/>
        </w:rPr>
      </w:pPr>
      <w:r w:rsidRPr="00DB0DB4">
        <w:rPr>
          <w:rFonts w:ascii="Avenir Next Regular" w:hAnsi="Avenir Next Regular"/>
          <w:b/>
          <w:bCs/>
          <w:sz w:val="20"/>
        </w:rPr>
        <w:t xml:space="preserve">Contact Name: </w:t>
      </w:r>
      <w:r w:rsidR="004923C3" w:rsidRPr="00DB0DB4">
        <w:rPr>
          <w:rFonts w:ascii="Avenir Next Regular" w:hAnsi="Avenir Next Regular"/>
          <w:b/>
          <w:bCs/>
          <w:sz w:val="20"/>
        </w:rPr>
        <w:tab/>
      </w:r>
      <w:r w:rsidR="004923C3" w:rsidRPr="00DB0DB4">
        <w:rPr>
          <w:rFonts w:ascii="Avenir Next Regular" w:hAnsi="Avenir Next Regular"/>
          <w:sz w:val="20"/>
        </w:rPr>
        <w:tab/>
      </w:r>
      <w:r w:rsidR="004923C3" w:rsidRPr="00DB0DB4">
        <w:rPr>
          <w:rFonts w:ascii="Avenir Next Regular" w:hAnsi="Avenir Next Regular"/>
          <w:sz w:val="20"/>
        </w:rPr>
        <w:tab/>
      </w:r>
      <w:r w:rsidR="004923C3" w:rsidRPr="00DB0DB4">
        <w:rPr>
          <w:rFonts w:ascii="Avenir Next Regular" w:hAnsi="Avenir Next Regular"/>
          <w:sz w:val="20"/>
          <w:u w:val="single"/>
        </w:rPr>
        <w:tab/>
      </w:r>
      <w:r w:rsidR="004923C3" w:rsidRPr="00DB0DB4">
        <w:rPr>
          <w:rFonts w:ascii="Avenir Next Regular" w:hAnsi="Avenir Next Regular"/>
          <w:sz w:val="20"/>
          <w:u w:val="single"/>
        </w:rPr>
        <w:tab/>
      </w:r>
      <w:r w:rsidR="004923C3" w:rsidRPr="00DB0DB4">
        <w:rPr>
          <w:rFonts w:ascii="Avenir Next Regular" w:hAnsi="Avenir Next Regular"/>
          <w:sz w:val="20"/>
          <w:u w:val="single"/>
        </w:rPr>
        <w:tab/>
      </w:r>
      <w:r w:rsidR="004923C3" w:rsidRPr="00DB0DB4">
        <w:rPr>
          <w:rFonts w:ascii="Avenir Next Regular" w:hAnsi="Avenir Next Regular"/>
          <w:sz w:val="20"/>
          <w:u w:val="single"/>
        </w:rPr>
        <w:tab/>
      </w:r>
      <w:r w:rsidR="004923C3" w:rsidRPr="00DB0DB4">
        <w:rPr>
          <w:rFonts w:ascii="Avenir Next Regular" w:hAnsi="Avenir Next Regular"/>
          <w:sz w:val="20"/>
          <w:u w:val="single"/>
        </w:rPr>
        <w:tab/>
      </w:r>
      <w:r w:rsidR="004923C3" w:rsidRPr="00DB0DB4">
        <w:rPr>
          <w:rFonts w:ascii="Avenir Next Regular" w:hAnsi="Avenir Next Regular"/>
          <w:sz w:val="20"/>
          <w:u w:val="single"/>
        </w:rPr>
        <w:tab/>
      </w:r>
      <w:r w:rsidR="004923C3" w:rsidRPr="00DB0DB4">
        <w:rPr>
          <w:rFonts w:ascii="Avenir Next Regular" w:hAnsi="Avenir Next Regular"/>
          <w:sz w:val="20"/>
          <w:u w:val="single"/>
        </w:rPr>
        <w:tab/>
      </w:r>
      <w:r w:rsidR="004923C3" w:rsidRPr="00DB0DB4">
        <w:rPr>
          <w:rFonts w:ascii="Avenir Next Regular" w:hAnsi="Avenir Next Regular"/>
          <w:sz w:val="20"/>
          <w:u w:val="single"/>
        </w:rPr>
        <w:tab/>
      </w:r>
      <w:r w:rsidR="0042395E" w:rsidRPr="00DB0DB4">
        <w:rPr>
          <w:rFonts w:ascii="Avenir Next Regular" w:hAnsi="Avenir Next Regular"/>
          <w:sz w:val="20"/>
          <w:u w:val="single"/>
        </w:rPr>
        <w:tab/>
      </w:r>
    </w:p>
    <w:p w14:paraId="52CB8EE6" w14:textId="42F39591" w:rsidR="004923C3" w:rsidRPr="00E93E3B" w:rsidRDefault="004923C3" w:rsidP="004923C3">
      <w:pPr>
        <w:ind w:left="540" w:right="360"/>
        <w:rPr>
          <w:rFonts w:ascii="Avenir Next Regular" w:hAnsi="Avenir Next Regular"/>
          <w:sz w:val="20"/>
        </w:rPr>
      </w:pPr>
    </w:p>
    <w:p w14:paraId="6DBDE24A" w14:textId="163647D3" w:rsidR="0096399B" w:rsidRPr="00DB0DB4" w:rsidRDefault="0096399B" w:rsidP="004923C3">
      <w:pPr>
        <w:ind w:left="540" w:right="360"/>
        <w:rPr>
          <w:rFonts w:ascii="Avenir Next Regular" w:hAnsi="Avenir Next Regular"/>
          <w:b/>
          <w:bCs/>
          <w:sz w:val="20"/>
        </w:rPr>
      </w:pPr>
      <w:r w:rsidRPr="00DB0DB4">
        <w:rPr>
          <w:rFonts w:ascii="Avenir Next Regular" w:hAnsi="Avenir Next Regular"/>
          <w:b/>
          <w:bCs/>
          <w:sz w:val="20"/>
        </w:rPr>
        <w:t xml:space="preserve">Contact Phone Number: </w:t>
      </w:r>
      <w:r w:rsidR="004923C3" w:rsidRPr="00DB0DB4">
        <w:rPr>
          <w:rFonts w:ascii="Avenir Next Regular" w:hAnsi="Avenir Next Regular"/>
          <w:sz w:val="20"/>
        </w:rPr>
        <w:tab/>
      </w:r>
      <w:r w:rsidR="004923C3" w:rsidRPr="00DB0DB4">
        <w:rPr>
          <w:rFonts w:ascii="Avenir Next Regular" w:hAnsi="Avenir Next Regular"/>
          <w:sz w:val="20"/>
          <w:u w:val="single"/>
        </w:rPr>
        <w:tab/>
      </w:r>
      <w:r w:rsidR="004923C3" w:rsidRPr="00DB0DB4">
        <w:rPr>
          <w:rFonts w:ascii="Avenir Next Regular" w:hAnsi="Avenir Next Regular"/>
          <w:sz w:val="20"/>
          <w:u w:val="single"/>
        </w:rPr>
        <w:tab/>
      </w:r>
      <w:r w:rsidR="004923C3" w:rsidRPr="00DB0DB4">
        <w:rPr>
          <w:rFonts w:ascii="Avenir Next Regular" w:hAnsi="Avenir Next Regular"/>
          <w:sz w:val="20"/>
          <w:u w:val="single"/>
        </w:rPr>
        <w:tab/>
      </w:r>
      <w:r w:rsidR="004923C3" w:rsidRPr="00DB0DB4">
        <w:rPr>
          <w:rFonts w:ascii="Avenir Next Regular" w:hAnsi="Avenir Next Regular"/>
          <w:sz w:val="20"/>
          <w:u w:val="single"/>
        </w:rPr>
        <w:tab/>
      </w:r>
      <w:r w:rsidR="004923C3" w:rsidRPr="00DB0DB4">
        <w:rPr>
          <w:rFonts w:ascii="Avenir Next Regular" w:hAnsi="Avenir Next Regular"/>
          <w:sz w:val="20"/>
          <w:u w:val="single"/>
        </w:rPr>
        <w:tab/>
      </w:r>
      <w:r w:rsidR="004923C3" w:rsidRPr="00DB0DB4">
        <w:rPr>
          <w:rFonts w:ascii="Avenir Next Regular" w:hAnsi="Avenir Next Regular"/>
          <w:sz w:val="20"/>
          <w:u w:val="single"/>
        </w:rPr>
        <w:tab/>
      </w:r>
      <w:r w:rsidR="004923C3" w:rsidRPr="00DB0DB4">
        <w:rPr>
          <w:rFonts w:ascii="Avenir Next Regular" w:hAnsi="Avenir Next Regular"/>
          <w:sz w:val="20"/>
          <w:u w:val="single"/>
        </w:rPr>
        <w:tab/>
      </w:r>
      <w:r w:rsidR="004923C3" w:rsidRPr="00DB0DB4">
        <w:rPr>
          <w:rFonts w:ascii="Avenir Next Regular" w:hAnsi="Avenir Next Regular"/>
          <w:sz w:val="20"/>
          <w:u w:val="single"/>
        </w:rPr>
        <w:tab/>
      </w:r>
      <w:r w:rsidR="0042395E" w:rsidRPr="00DB0DB4">
        <w:rPr>
          <w:rFonts w:ascii="Avenir Next Regular" w:hAnsi="Avenir Next Regular"/>
          <w:sz w:val="20"/>
          <w:u w:val="single"/>
        </w:rPr>
        <w:tab/>
      </w:r>
    </w:p>
    <w:p w14:paraId="3C00D614" w14:textId="57C6A0F4" w:rsidR="004923C3" w:rsidRDefault="004923C3" w:rsidP="004923C3">
      <w:pPr>
        <w:ind w:left="540" w:right="360"/>
        <w:rPr>
          <w:rFonts w:ascii="Avenir Next Regular" w:hAnsi="Avenir Next Regular"/>
          <w:sz w:val="20"/>
        </w:rPr>
      </w:pPr>
    </w:p>
    <w:p w14:paraId="289F2759" w14:textId="6CE94155" w:rsidR="0096399B" w:rsidRPr="00DB0DB4" w:rsidRDefault="0096399B" w:rsidP="004923C3">
      <w:pPr>
        <w:ind w:left="540" w:right="360"/>
        <w:rPr>
          <w:rFonts w:ascii="Avenir Next Regular" w:hAnsi="Avenir Next Regular"/>
          <w:b/>
          <w:bCs/>
          <w:sz w:val="20"/>
          <w:u w:val="single"/>
        </w:rPr>
      </w:pPr>
      <w:r w:rsidRPr="00DB0DB4">
        <w:rPr>
          <w:rFonts w:ascii="Avenir Next Regular" w:hAnsi="Avenir Next Regular"/>
          <w:b/>
          <w:bCs/>
          <w:sz w:val="20"/>
        </w:rPr>
        <w:t xml:space="preserve">Contact Email: </w:t>
      </w:r>
      <w:r w:rsidR="004923C3" w:rsidRPr="00DB0DB4">
        <w:rPr>
          <w:rFonts w:ascii="Avenir Next Regular" w:hAnsi="Avenir Next Regular"/>
          <w:sz w:val="20"/>
        </w:rPr>
        <w:tab/>
      </w:r>
      <w:r w:rsidR="004923C3" w:rsidRPr="00DB0DB4">
        <w:rPr>
          <w:rFonts w:ascii="Avenir Next Regular" w:hAnsi="Avenir Next Regular"/>
          <w:sz w:val="20"/>
        </w:rPr>
        <w:tab/>
      </w:r>
      <w:r w:rsidR="004923C3" w:rsidRPr="00DB0DB4">
        <w:rPr>
          <w:rFonts w:ascii="Avenir Next Regular" w:hAnsi="Avenir Next Regular"/>
          <w:sz w:val="20"/>
        </w:rPr>
        <w:tab/>
      </w:r>
      <w:r w:rsidR="004923C3" w:rsidRPr="00DB0DB4">
        <w:rPr>
          <w:rFonts w:ascii="Avenir Next Regular" w:hAnsi="Avenir Next Regular"/>
          <w:sz w:val="20"/>
          <w:u w:val="single"/>
        </w:rPr>
        <w:tab/>
      </w:r>
      <w:r w:rsidR="004923C3" w:rsidRPr="00DB0DB4">
        <w:rPr>
          <w:rFonts w:ascii="Avenir Next Regular" w:hAnsi="Avenir Next Regular"/>
          <w:sz w:val="20"/>
          <w:u w:val="single"/>
        </w:rPr>
        <w:tab/>
      </w:r>
      <w:r w:rsidR="004923C3" w:rsidRPr="00DB0DB4">
        <w:rPr>
          <w:rFonts w:ascii="Avenir Next Regular" w:hAnsi="Avenir Next Regular"/>
          <w:sz w:val="20"/>
          <w:u w:val="single"/>
        </w:rPr>
        <w:tab/>
      </w:r>
      <w:r w:rsidR="004923C3" w:rsidRPr="00DB0DB4">
        <w:rPr>
          <w:rFonts w:ascii="Avenir Next Regular" w:hAnsi="Avenir Next Regular"/>
          <w:sz w:val="20"/>
          <w:u w:val="single"/>
        </w:rPr>
        <w:tab/>
      </w:r>
      <w:r w:rsidR="004923C3" w:rsidRPr="00DB0DB4">
        <w:rPr>
          <w:rFonts w:ascii="Avenir Next Regular" w:hAnsi="Avenir Next Regular"/>
          <w:sz w:val="20"/>
          <w:u w:val="single"/>
        </w:rPr>
        <w:tab/>
      </w:r>
      <w:r w:rsidR="004923C3" w:rsidRPr="00DB0DB4">
        <w:rPr>
          <w:rFonts w:ascii="Avenir Next Regular" w:hAnsi="Avenir Next Regular"/>
          <w:sz w:val="20"/>
          <w:u w:val="single"/>
        </w:rPr>
        <w:tab/>
      </w:r>
      <w:r w:rsidR="004923C3" w:rsidRPr="00DB0DB4">
        <w:rPr>
          <w:rFonts w:ascii="Avenir Next Regular" w:hAnsi="Avenir Next Regular"/>
          <w:sz w:val="20"/>
          <w:u w:val="single"/>
        </w:rPr>
        <w:tab/>
      </w:r>
      <w:r w:rsidR="004923C3" w:rsidRPr="00DB0DB4">
        <w:rPr>
          <w:rFonts w:ascii="Avenir Next Regular" w:hAnsi="Avenir Next Regular"/>
          <w:sz w:val="20"/>
          <w:u w:val="single"/>
        </w:rPr>
        <w:tab/>
      </w:r>
      <w:r w:rsidR="0042395E" w:rsidRPr="00DB0DB4">
        <w:rPr>
          <w:rFonts w:ascii="Avenir Next Regular" w:hAnsi="Avenir Next Regular"/>
          <w:sz w:val="20"/>
          <w:u w:val="single"/>
        </w:rPr>
        <w:tab/>
      </w:r>
    </w:p>
    <w:p w14:paraId="2F66B034" w14:textId="2F2ADA63" w:rsidR="004923C3" w:rsidRDefault="004923C3" w:rsidP="004923C3">
      <w:pPr>
        <w:ind w:left="540" w:right="360"/>
        <w:rPr>
          <w:rFonts w:ascii="Avenir Next Regular" w:hAnsi="Avenir Next Regular"/>
          <w:sz w:val="20"/>
        </w:rPr>
      </w:pPr>
    </w:p>
    <w:p w14:paraId="7CB53B8C" w14:textId="2C8957F3" w:rsidR="0096399B" w:rsidRPr="00DB0DB4" w:rsidRDefault="0096399B" w:rsidP="004923C3">
      <w:pPr>
        <w:ind w:left="540" w:right="360"/>
        <w:rPr>
          <w:rFonts w:ascii="Avenir Next Regular" w:hAnsi="Avenir Next Regular"/>
          <w:b/>
          <w:bCs/>
          <w:sz w:val="20"/>
        </w:rPr>
      </w:pPr>
      <w:r w:rsidRPr="00DB0DB4">
        <w:rPr>
          <w:rFonts w:ascii="Avenir Next Regular" w:hAnsi="Avenir Next Regular"/>
          <w:b/>
          <w:bCs/>
          <w:sz w:val="20"/>
        </w:rPr>
        <w:t xml:space="preserve">Contact Address: </w:t>
      </w:r>
      <w:r w:rsidR="004923C3" w:rsidRPr="00DB0DB4">
        <w:rPr>
          <w:rFonts w:ascii="Avenir Next Regular" w:hAnsi="Avenir Next Regular"/>
          <w:sz w:val="20"/>
        </w:rPr>
        <w:tab/>
      </w:r>
      <w:r w:rsidR="004923C3" w:rsidRPr="00DB0DB4">
        <w:rPr>
          <w:rFonts w:ascii="Avenir Next Regular" w:hAnsi="Avenir Next Regular"/>
          <w:sz w:val="20"/>
        </w:rPr>
        <w:tab/>
      </w:r>
      <w:r w:rsidR="004923C3" w:rsidRPr="00DB0DB4">
        <w:rPr>
          <w:rFonts w:ascii="Avenir Next Regular" w:hAnsi="Avenir Next Regular"/>
          <w:sz w:val="20"/>
          <w:u w:val="single"/>
        </w:rPr>
        <w:tab/>
      </w:r>
      <w:r w:rsidR="004923C3" w:rsidRPr="00DB0DB4">
        <w:rPr>
          <w:rFonts w:ascii="Avenir Next Regular" w:hAnsi="Avenir Next Regular"/>
          <w:sz w:val="20"/>
          <w:u w:val="single"/>
        </w:rPr>
        <w:tab/>
      </w:r>
      <w:r w:rsidR="004923C3" w:rsidRPr="00DB0DB4">
        <w:rPr>
          <w:rFonts w:ascii="Avenir Next Regular" w:hAnsi="Avenir Next Regular"/>
          <w:sz w:val="20"/>
          <w:u w:val="single"/>
        </w:rPr>
        <w:tab/>
      </w:r>
      <w:r w:rsidR="004923C3" w:rsidRPr="00DB0DB4">
        <w:rPr>
          <w:rFonts w:ascii="Avenir Next Regular" w:hAnsi="Avenir Next Regular"/>
          <w:sz w:val="20"/>
          <w:u w:val="single"/>
        </w:rPr>
        <w:tab/>
      </w:r>
      <w:r w:rsidR="004923C3" w:rsidRPr="00DB0DB4">
        <w:rPr>
          <w:rFonts w:ascii="Avenir Next Regular" w:hAnsi="Avenir Next Regular"/>
          <w:sz w:val="20"/>
          <w:u w:val="single"/>
        </w:rPr>
        <w:tab/>
      </w:r>
      <w:r w:rsidR="004923C3" w:rsidRPr="00DB0DB4">
        <w:rPr>
          <w:rFonts w:ascii="Avenir Next Regular" w:hAnsi="Avenir Next Regular"/>
          <w:sz w:val="20"/>
          <w:u w:val="single"/>
        </w:rPr>
        <w:tab/>
      </w:r>
      <w:r w:rsidR="004923C3" w:rsidRPr="00DB0DB4">
        <w:rPr>
          <w:rFonts w:ascii="Avenir Next Regular" w:hAnsi="Avenir Next Regular"/>
          <w:sz w:val="20"/>
          <w:u w:val="single"/>
        </w:rPr>
        <w:tab/>
      </w:r>
      <w:r w:rsidR="004923C3" w:rsidRPr="00DB0DB4">
        <w:rPr>
          <w:rFonts w:ascii="Avenir Next Regular" w:hAnsi="Avenir Next Regular"/>
          <w:sz w:val="20"/>
          <w:u w:val="single"/>
        </w:rPr>
        <w:tab/>
      </w:r>
      <w:r w:rsidR="0042395E" w:rsidRPr="00DB0DB4">
        <w:rPr>
          <w:rFonts w:ascii="Avenir Next Regular" w:hAnsi="Avenir Next Regular"/>
          <w:sz w:val="20"/>
          <w:u w:val="single"/>
        </w:rPr>
        <w:tab/>
      </w:r>
    </w:p>
    <w:p w14:paraId="4FBA6F3B" w14:textId="52201BBF" w:rsidR="0096399B" w:rsidRPr="00E93E3B" w:rsidRDefault="0096399B" w:rsidP="004923C3">
      <w:pPr>
        <w:ind w:left="540" w:right="360"/>
        <w:rPr>
          <w:rFonts w:ascii="Avenir Next Regular" w:hAnsi="Avenir Next Regular"/>
          <w:sz w:val="20"/>
        </w:rPr>
      </w:pPr>
    </w:p>
    <w:p w14:paraId="3E4A1090" w14:textId="2773C5BE" w:rsidR="0096399B" w:rsidRPr="00DB0DB4" w:rsidRDefault="0042395E" w:rsidP="004923C3">
      <w:pPr>
        <w:ind w:left="540" w:right="360"/>
        <w:rPr>
          <w:rFonts w:ascii="Avenir Next Regular" w:hAnsi="Avenir Next Regular"/>
          <w:sz w:val="20"/>
        </w:rPr>
      </w:pPr>
      <w:r w:rsidRPr="00DB0DB4">
        <w:rPr>
          <w:rFonts w:ascii="Avenir Next Regular" w:hAnsi="Avenir Next Regular"/>
          <w:b/>
          <w:bCs/>
          <w:sz w:val="20"/>
        </w:rPr>
        <w:t>Family or Group Name</w:t>
      </w:r>
      <w:r w:rsidR="0096399B" w:rsidRPr="00DB0DB4">
        <w:rPr>
          <w:rFonts w:ascii="Avenir Next Regular" w:hAnsi="Avenir Next Regular"/>
          <w:b/>
          <w:bCs/>
          <w:sz w:val="20"/>
        </w:rPr>
        <w:t xml:space="preserve">: </w:t>
      </w:r>
      <w:r w:rsidR="004923C3" w:rsidRPr="00DB0DB4">
        <w:rPr>
          <w:rFonts w:ascii="Avenir Next Regular" w:hAnsi="Avenir Next Regular"/>
          <w:b/>
          <w:bCs/>
          <w:sz w:val="20"/>
        </w:rPr>
        <w:tab/>
      </w:r>
      <w:r w:rsidRPr="00DB0DB4">
        <w:rPr>
          <w:rFonts w:ascii="Avenir Next Regular" w:hAnsi="Avenir Next Regular"/>
          <w:sz w:val="20"/>
        </w:rPr>
        <w:tab/>
      </w:r>
      <w:r w:rsidR="004923C3" w:rsidRPr="00DB0DB4">
        <w:rPr>
          <w:rFonts w:ascii="Avenir Next Regular" w:hAnsi="Avenir Next Regular"/>
          <w:sz w:val="20"/>
          <w:u w:val="single"/>
        </w:rPr>
        <w:tab/>
      </w:r>
      <w:r w:rsidR="004923C3" w:rsidRPr="00DB0DB4">
        <w:rPr>
          <w:rFonts w:ascii="Avenir Next Regular" w:hAnsi="Avenir Next Regular"/>
          <w:sz w:val="20"/>
          <w:u w:val="single"/>
        </w:rPr>
        <w:tab/>
      </w:r>
      <w:r w:rsidR="004923C3" w:rsidRPr="00DB0DB4">
        <w:rPr>
          <w:rFonts w:ascii="Avenir Next Regular" w:hAnsi="Avenir Next Regular"/>
          <w:sz w:val="20"/>
          <w:u w:val="single"/>
        </w:rPr>
        <w:tab/>
      </w:r>
      <w:r w:rsidR="004923C3" w:rsidRPr="00DB0DB4">
        <w:rPr>
          <w:rFonts w:ascii="Avenir Next Regular" w:hAnsi="Avenir Next Regular"/>
          <w:sz w:val="20"/>
          <w:u w:val="single"/>
        </w:rPr>
        <w:tab/>
      </w:r>
      <w:r w:rsidR="004923C3" w:rsidRPr="00DB0DB4">
        <w:rPr>
          <w:rFonts w:ascii="Avenir Next Regular" w:hAnsi="Avenir Next Regular"/>
          <w:sz w:val="20"/>
          <w:u w:val="single"/>
        </w:rPr>
        <w:tab/>
      </w:r>
      <w:r w:rsidR="004923C3" w:rsidRPr="00DB0DB4">
        <w:rPr>
          <w:rFonts w:ascii="Avenir Next Regular" w:hAnsi="Avenir Next Regular"/>
          <w:sz w:val="20"/>
          <w:u w:val="single"/>
        </w:rPr>
        <w:tab/>
      </w:r>
      <w:r w:rsidR="004923C3" w:rsidRPr="00DB0DB4">
        <w:rPr>
          <w:rFonts w:ascii="Avenir Next Regular" w:hAnsi="Avenir Next Regular"/>
          <w:sz w:val="20"/>
          <w:u w:val="single"/>
        </w:rPr>
        <w:tab/>
      </w:r>
      <w:r w:rsidR="004923C3" w:rsidRPr="00DB0DB4">
        <w:rPr>
          <w:rFonts w:ascii="Avenir Next Regular" w:hAnsi="Avenir Next Regular"/>
          <w:sz w:val="20"/>
          <w:u w:val="single"/>
        </w:rPr>
        <w:tab/>
      </w:r>
      <w:r w:rsidRPr="00DB0DB4">
        <w:rPr>
          <w:rFonts w:ascii="Avenir Next Regular" w:hAnsi="Avenir Next Regular"/>
          <w:sz w:val="20"/>
          <w:u w:val="single"/>
        </w:rPr>
        <w:tab/>
      </w:r>
    </w:p>
    <w:p w14:paraId="4471200A" w14:textId="56E809E1" w:rsidR="004923C3" w:rsidRPr="00DB0DB4" w:rsidRDefault="004923C3" w:rsidP="004923C3">
      <w:pPr>
        <w:ind w:left="540" w:right="360"/>
        <w:rPr>
          <w:rFonts w:ascii="Avenir Next Regular" w:hAnsi="Avenir Next Regular"/>
          <w:sz w:val="20"/>
        </w:rPr>
      </w:pPr>
    </w:p>
    <w:p w14:paraId="4C694913" w14:textId="31370AE9" w:rsidR="0042395E" w:rsidRDefault="0042395E" w:rsidP="004923C3">
      <w:pPr>
        <w:ind w:left="540" w:right="360"/>
        <w:rPr>
          <w:rFonts w:ascii="Avenir Next Regular" w:hAnsi="Avenir Next Regular"/>
          <w:sz w:val="20"/>
        </w:rPr>
      </w:pPr>
    </w:p>
    <w:p w14:paraId="3A6A2DE5" w14:textId="1FBB78C4" w:rsidR="0096399B" w:rsidRPr="00DB0DB4" w:rsidRDefault="001F6304" w:rsidP="001F6304">
      <w:pPr>
        <w:ind w:left="540" w:right="360"/>
        <w:jc w:val="center"/>
        <w:rPr>
          <w:rFonts w:ascii="Avenir Next Regular" w:hAnsi="Avenir Next Regular"/>
          <w:b/>
          <w:bCs/>
          <w:sz w:val="20"/>
        </w:rPr>
      </w:pPr>
      <w:r w:rsidRPr="00DB0DB4">
        <w:rPr>
          <w:rFonts w:ascii="Avenir Next Regular" w:hAnsi="Avenir Next Regular"/>
          <w:b/>
          <w:bCs/>
          <w:sz w:val="20"/>
        </w:rPr>
        <w:t>NAMES</w:t>
      </w:r>
      <w:r>
        <w:rPr>
          <w:rFonts w:ascii="Avenir Next Regular" w:hAnsi="Avenir Next Regular"/>
          <w:b/>
          <w:bCs/>
          <w:sz w:val="20"/>
        </w:rPr>
        <w:t xml:space="preserve"> </w:t>
      </w:r>
      <w:r w:rsidRPr="00DB0DB4">
        <w:rPr>
          <w:rFonts w:ascii="Avenir Next Regular" w:hAnsi="Avenir Next Regular"/>
          <w:b/>
          <w:bCs/>
          <w:sz w:val="20"/>
        </w:rPr>
        <w:t>/</w:t>
      </w:r>
      <w:r>
        <w:rPr>
          <w:rFonts w:ascii="Avenir Next Regular" w:hAnsi="Avenir Next Regular"/>
          <w:b/>
          <w:bCs/>
          <w:sz w:val="20"/>
        </w:rPr>
        <w:t xml:space="preserve"> </w:t>
      </w:r>
      <w:r w:rsidRPr="00DB0DB4">
        <w:rPr>
          <w:rFonts w:ascii="Avenir Next Regular" w:hAnsi="Avenir Next Regular"/>
          <w:b/>
          <w:bCs/>
          <w:sz w:val="20"/>
        </w:rPr>
        <w:t>AGES OF GROUP PARTICIPANTS</w:t>
      </w:r>
    </w:p>
    <w:p w14:paraId="166F6BE8" w14:textId="0E94A030" w:rsidR="0096399B" w:rsidRPr="00E93E3B" w:rsidRDefault="0096399B" w:rsidP="004923C3">
      <w:pPr>
        <w:ind w:left="540" w:right="360"/>
        <w:rPr>
          <w:rFonts w:ascii="Avenir Next Regular" w:hAnsi="Avenir Next Regular"/>
          <w:sz w:val="20"/>
        </w:rPr>
      </w:pPr>
    </w:p>
    <w:p w14:paraId="4B8B6238" w14:textId="1D7860C5" w:rsidR="0096399B" w:rsidRPr="0042395E" w:rsidRDefault="0042395E" w:rsidP="0042395E">
      <w:pPr>
        <w:ind w:left="540" w:right="360"/>
        <w:rPr>
          <w:rFonts w:ascii="Avenir Next Regular" w:hAnsi="Avenir Next Regular"/>
          <w:sz w:val="20"/>
          <w:u w:val="single"/>
        </w:rPr>
      </w:pPr>
      <w:r w:rsidRPr="0042395E">
        <w:rPr>
          <w:rFonts w:ascii="Avenir Next Regular" w:hAnsi="Avenir Next Regular"/>
          <w:sz w:val="20"/>
          <w:u w:val="single"/>
        </w:rPr>
        <w:tab/>
      </w:r>
      <w:r w:rsidRPr="0042395E">
        <w:rPr>
          <w:rFonts w:ascii="Avenir Next Regular" w:hAnsi="Avenir Next Regular"/>
          <w:sz w:val="20"/>
          <w:u w:val="single"/>
        </w:rPr>
        <w:tab/>
      </w:r>
      <w:r w:rsidRPr="0042395E">
        <w:rPr>
          <w:rFonts w:ascii="Avenir Next Regular" w:hAnsi="Avenir Next Regular"/>
          <w:sz w:val="20"/>
          <w:u w:val="single"/>
        </w:rPr>
        <w:tab/>
      </w:r>
      <w:r w:rsidRPr="0042395E">
        <w:rPr>
          <w:rFonts w:ascii="Avenir Next Regular" w:hAnsi="Avenir Next Regular"/>
          <w:sz w:val="20"/>
          <w:u w:val="single"/>
        </w:rPr>
        <w:tab/>
      </w:r>
      <w:r w:rsidRPr="0042395E">
        <w:rPr>
          <w:rFonts w:ascii="Avenir Next Regular" w:hAnsi="Avenir Next Regular"/>
          <w:sz w:val="20"/>
        </w:rPr>
        <w:tab/>
      </w:r>
      <w:r w:rsidRPr="0042395E">
        <w:rPr>
          <w:rFonts w:ascii="Avenir Next Regular" w:hAnsi="Avenir Next Regular"/>
          <w:sz w:val="20"/>
          <w:u w:val="single"/>
        </w:rPr>
        <w:tab/>
      </w:r>
      <w:r>
        <w:rPr>
          <w:rFonts w:ascii="Avenir Next Regular" w:hAnsi="Avenir Next Regular"/>
          <w:sz w:val="20"/>
          <w:u w:val="single"/>
        </w:rPr>
        <w:tab/>
      </w:r>
      <w:r w:rsidRPr="0042395E">
        <w:rPr>
          <w:rFonts w:ascii="Avenir Next Regular" w:hAnsi="Avenir Next Regular"/>
          <w:sz w:val="20"/>
          <w:u w:val="single"/>
        </w:rPr>
        <w:tab/>
      </w:r>
      <w:r w:rsidRPr="0042395E">
        <w:rPr>
          <w:rFonts w:ascii="Avenir Next Regular" w:hAnsi="Avenir Next Regular"/>
          <w:sz w:val="20"/>
          <w:u w:val="single"/>
        </w:rPr>
        <w:tab/>
      </w:r>
      <w:r>
        <w:rPr>
          <w:rFonts w:ascii="Avenir Next Regular" w:hAnsi="Avenir Next Regular"/>
          <w:sz w:val="20"/>
        </w:rPr>
        <w:tab/>
      </w:r>
      <w:r w:rsidRPr="0042395E">
        <w:rPr>
          <w:rFonts w:ascii="Avenir Next Regular" w:hAnsi="Avenir Next Regular"/>
          <w:sz w:val="20"/>
          <w:u w:val="single"/>
        </w:rPr>
        <w:tab/>
      </w:r>
      <w:r w:rsidRPr="0042395E">
        <w:rPr>
          <w:rFonts w:ascii="Avenir Next Regular" w:hAnsi="Avenir Next Regular"/>
          <w:sz w:val="20"/>
          <w:u w:val="single"/>
        </w:rPr>
        <w:tab/>
      </w:r>
      <w:r w:rsidRPr="0042395E">
        <w:rPr>
          <w:rFonts w:ascii="Avenir Next Regular" w:hAnsi="Avenir Next Regular"/>
          <w:sz w:val="20"/>
          <w:u w:val="single"/>
        </w:rPr>
        <w:tab/>
      </w:r>
      <w:r w:rsidRPr="0042395E">
        <w:rPr>
          <w:rFonts w:ascii="Avenir Next Regular" w:hAnsi="Avenir Next Regular"/>
          <w:sz w:val="20"/>
          <w:u w:val="single"/>
        </w:rPr>
        <w:tab/>
      </w:r>
    </w:p>
    <w:p w14:paraId="6C88895B" w14:textId="2CE4ADEA" w:rsidR="0042395E" w:rsidRPr="00E93E3B" w:rsidRDefault="0042395E" w:rsidP="0042395E">
      <w:pPr>
        <w:ind w:left="540" w:right="360"/>
        <w:rPr>
          <w:rFonts w:ascii="Avenir Next Regular" w:hAnsi="Avenir Next Regular"/>
          <w:sz w:val="20"/>
        </w:rPr>
      </w:pPr>
    </w:p>
    <w:p w14:paraId="6AF4092E" w14:textId="7304AD98" w:rsidR="0042395E" w:rsidRPr="0042395E" w:rsidRDefault="0042395E" w:rsidP="0042395E">
      <w:pPr>
        <w:ind w:left="540" w:right="360"/>
        <w:rPr>
          <w:rFonts w:ascii="Avenir Next Regular" w:hAnsi="Avenir Next Regular"/>
          <w:sz w:val="20"/>
          <w:u w:val="single"/>
        </w:rPr>
      </w:pPr>
      <w:r w:rsidRPr="0042395E">
        <w:rPr>
          <w:rFonts w:ascii="Avenir Next Regular" w:hAnsi="Avenir Next Regular"/>
          <w:sz w:val="20"/>
          <w:u w:val="single"/>
        </w:rPr>
        <w:tab/>
      </w:r>
      <w:r w:rsidRPr="0042395E">
        <w:rPr>
          <w:rFonts w:ascii="Avenir Next Regular" w:hAnsi="Avenir Next Regular"/>
          <w:sz w:val="20"/>
          <w:u w:val="single"/>
        </w:rPr>
        <w:tab/>
      </w:r>
      <w:r w:rsidRPr="0042395E">
        <w:rPr>
          <w:rFonts w:ascii="Avenir Next Regular" w:hAnsi="Avenir Next Regular"/>
          <w:sz w:val="20"/>
          <w:u w:val="single"/>
        </w:rPr>
        <w:tab/>
      </w:r>
      <w:r w:rsidRPr="0042395E">
        <w:rPr>
          <w:rFonts w:ascii="Avenir Next Regular" w:hAnsi="Avenir Next Regular"/>
          <w:sz w:val="20"/>
          <w:u w:val="single"/>
        </w:rPr>
        <w:tab/>
      </w:r>
      <w:r w:rsidRPr="0042395E">
        <w:rPr>
          <w:rFonts w:ascii="Avenir Next Regular" w:hAnsi="Avenir Next Regular"/>
          <w:sz w:val="20"/>
        </w:rPr>
        <w:tab/>
      </w:r>
      <w:r w:rsidRPr="0042395E">
        <w:rPr>
          <w:rFonts w:ascii="Avenir Next Regular" w:hAnsi="Avenir Next Regular"/>
          <w:sz w:val="20"/>
          <w:u w:val="single"/>
        </w:rPr>
        <w:tab/>
      </w:r>
      <w:r>
        <w:rPr>
          <w:rFonts w:ascii="Avenir Next Regular" w:hAnsi="Avenir Next Regular"/>
          <w:sz w:val="20"/>
          <w:u w:val="single"/>
        </w:rPr>
        <w:tab/>
      </w:r>
      <w:r w:rsidRPr="0042395E">
        <w:rPr>
          <w:rFonts w:ascii="Avenir Next Regular" w:hAnsi="Avenir Next Regular"/>
          <w:sz w:val="20"/>
          <w:u w:val="single"/>
        </w:rPr>
        <w:tab/>
      </w:r>
      <w:r w:rsidRPr="0042395E">
        <w:rPr>
          <w:rFonts w:ascii="Avenir Next Regular" w:hAnsi="Avenir Next Regular"/>
          <w:sz w:val="20"/>
          <w:u w:val="single"/>
        </w:rPr>
        <w:tab/>
      </w:r>
      <w:r>
        <w:rPr>
          <w:rFonts w:ascii="Avenir Next Regular" w:hAnsi="Avenir Next Regular"/>
          <w:sz w:val="20"/>
        </w:rPr>
        <w:tab/>
      </w:r>
      <w:r w:rsidRPr="0042395E">
        <w:rPr>
          <w:rFonts w:ascii="Avenir Next Regular" w:hAnsi="Avenir Next Regular"/>
          <w:sz w:val="20"/>
          <w:u w:val="single"/>
        </w:rPr>
        <w:tab/>
      </w:r>
      <w:r w:rsidRPr="0042395E">
        <w:rPr>
          <w:rFonts w:ascii="Avenir Next Regular" w:hAnsi="Avenir Next Regular"/>
          <w:sz w:val="20"/>
          <w:u w:val="single"/>
        </w:rPr>
        <w:tab/>
      </w:r>
      <w:r w:rsidRPr="0042395E">
        <w:rPr>
          <w:rFonts w:ascii="Avenir Next Regular" w:hAnsi="Avenir Next Regular"/>
          <w:sz w:val="20"/>
          <w:u w:val="single"/>
        </w:rPr>
        <w:tab/>
      </w:r>
      <w:r w:rsidRPr="0042395E">
        <w:rPr>
          <w:rFonts w:ascii="Avenir Next Regular" w:hAnsi="Avenir Next Regular"/>
          <w:sz w:val="20"/>
          <w:u w:val="single"/>
        </w:rPr>
        <w:tab/>
      </w:r>
    </w:p>
    <w:p w14:paraId="238DE13E" w14:textId="6144EA0F" w:rsidR="0042395E" w:rsidRPr="00E93E3B" w:rsidRDefault="0042395E" w:rsidP="0042395E">
      <w:pPr>
        <w:ind w:left="540" w:right="360"/>
        <w:rPr>
          <w:rFonts w:ascii="Avenir Next Regular" w:hAnsi="Avenir Next Regular"/>
          <w:sz w:val="20"/>
        </w:rPr>
      </w:pPr>
    </w:p>
    <w:p w14:paraId="3F1D57CB" w14:textId="39D1E6B1" w:rsidR="0042395E" w:rsidRPr="0042395E" w:rsidRDefault="0042395E" w:rsidP="0042395E">
      <w:pPr>
        <w:ind w:left="540" w:right="360"/>
        <w:rPr>
          <w:rFonts w:ascii="Avenir Next Regular" w:hAnsi="Avenir Next Regular"/>
          <w:sz w:val="20"/>
          <w:u w:val="single"/>
        </w:rPr>
      </w:pPr>
      <w:r w:rsidRPr="0042395E">
        <w:rPr>
          <w:rFonts w:ascii="Avenir Next Regular" w:hAnsi="Avenir Next Regular"/>
          <w:sz w:val="20"/>
          <w:u w:val="single"/>
        </w:rPr>
        <w:tab/>
      </w:r>
      <w:r w:rsidRPr="0042395E">
        <w:rPr>
          <w:rFonts w:ascii="Avenir Next Regular" w:hAnsi="Avenir Next Regular"/>
          <w:sz w:val="20"/>
          <w:u w:val="single"/>
        </w:rPr>
        <w:tab/>
      </w:r>
      <w:r w:rsidRPr="0042395E">
        <w:rPr>
          <w:rFonts w:ascii="Avenir Next Regular" w:hAnsi="Avenir Next Regular"/>
          <w:sz w:val="20"/>
          <w:u w:val="single"/>
        </w:rPr>
        <w:tab/>
      </w:r>
      <w:r w:rsidRPr="0042395E">
        <w:rPr>
          <w:rFonts w:ascii="Avenir Next Regular" w:hAnsi="Avenir Next Regular"/>
          <w:sz w:val="20"/>
          <w:u w:val="single"/>
        </w:rPr>
        <w:tab/>
      </w:r>
      <w:r w:rsidRPr="0042395E">
        <w:rPr>
          <w:rFonts w:ascii="Avenir Next Regular" w:hAnsi="Avenir Next Regular"/>
          <w:sz w:val="20"/>
        </w:rPr>
        <w:tab/>
      </w:r>
      <w:r w:rsidRPr="0042395E">
        <w:rPr>
          <w:rFonts w:ascii="Avenir Next Regular" w:hAnsi="Avenir Next Regular"/>
          <w:sz w:val="20"/>
          <w:u w:val="single"/>
        </w:rPr>
        <w:tab/>
      </w:r>
      <w:r>
        <w:rPr>
          <w:rFonts w:ascii="Avenir Next Regular" w:hAnsi="Avenir Next Regular"/>
          <w:sz w:val="20"/>
          <w:u w:val="single"/>
        </w:rPr>
        <w:tab/>
      </w:r>
      <w:r w:rsidRPr="0042395E">
        <w:rPr>
          <w:rFonts w:ascii="Avenir Next Regular" w:hAnsi="Avenir Next Regular"/>
          <w:sz w:val="20"/>
          <w:u w:val="single"/>
        </w:rPr>
        <w:tab/>
      </w:r>
      <w:r w:rsidRPr="0042395E">
        <w:rPr>
          <w:rFonts w:ascii="Avenir Next Regular" w:hAnsi="Avenir Next Regular"/>
          <w:sz w:val="20"/>
          <w:u w:val="single"/>
        </w:rPr>
        <w:tab/>
      </w:r>
      <w:r>
        <w:rPr>
          <w:rFonts w:ascii="Avenir Next Regular" w:hAnsi="Avenir Next Regular"/>
          <w:sz w:val="20"/>
        </w:rPr>
        <w:tab/>
      </w:r>
      <w:r w:rsidRPr="0042395E">
        <w:rPr>
          <w:rFonts w:ascii="Avenir Next Regular" w:hAnsi="Avenir Next Regular"/>
          <w:sz w:val="20"/>
          <w:u w:val="single"/>
        </w:rPr>
        <w:tab/>
      </w:r>
      <w:r w:rsidRPr="0042395E">
        <w:rPr>
          <w:rFonts w:ascii="Avenir Next Regular" w:hAnsi="Avenir Next Regular"/>
          <w:sz w:val="20"/>
          <w:u w:val="single"/>
        </w:rPr>
        <w:tab/>
      </w:r>
      <w:r w:rsidRPr="0042395E">
        <w:rPr>
          <w:rFonts w:ascii="Avenir Next Regular" w:hAnsi="Avenir Next Regular"/>
          <w:sz w:val="20"/>
          <w:u w:val="single"/>
        </w:rPr>
        <w:tab/>
      </w:r>
      <w:r w:rsidRPr="0042395E">
        <w:rPr>
          <w:rFonts w:ascii="Avenir Next Regular" w:hAnsi="Avenir Next Regular"/>
          <w:sz w:val="20"/>
          <w:u w:val="single"/>
        </w:rPr>
        <w:tab/>
      </w:r>
    </w:p>
    <w:p w14:paraId="42E3EB43" w14:textId="048E2E20" w:rsidR="0042395E" w:rsidRPr="00E93E3B" w:rsidRDefault="0096399B" w:rsidP="0042395E">
      <w:pPr>
        <w:ind w:left="540" w:right="360"/>
        <w:rPr>
          <w:rFonts w:ascii="Avenir Next Regular" w:hAnsi="Avenir Next Regular"/>
          <w:sz w:val="20"/>
        </w:rPr>
      </w:pPr>
      <w:r w:rsidRPr="00E93E3B">
        <w:rPr>
          <w:rFonts w:ascii="Avenir Next Regular" w:hAnsi="Avenir Next Regular"/>
          <w:sz w:val="20"/>
        </w:rPr>
        <w:tab/>
      </w:r>
    </w:p>
    <w:p w14:paraId="036F6DEC" w14:textId="00F2FA2F" w:rsidR="0042395E" w:rsidRDefault="0042395E" w:rsidP="0042395E">
      <w:pPr>
        <w:ind w:left="540" w:right="360"/>
        <w:rPr>
          <w:rFonts w:ascii="Avenir Next Regular" w:hAnsi="Avenir Next Regular"/>
          <w:sz w:val="20"/>
          <w:u w:val="single"/>
        </w:rPr>
      </w:pPr>
      <w:r w:rsidRPr="0042395E">
        <w:rPr>
          <w:rFonts w:ascii="Avenir Next Regular" w:hAnsi="Avenir Next Regular"/>
          <w:sz w:val="20"/>
          <w:u w:val="single"/>
        </w:rPr>
        <w:tab/>
      </w:r>
      <w:r w:rsidRPr="0042395E">
        <w:rPr>
          <w:rFonts w:ascii="Avenir Next Regular" w:hAnsi="Avenir Next Regular"/>
          <w:sz w:val="20"/>
          <w:u w:val="single"/>
        </w:rPr>
        <w:tab/>
      </w:r>
      <w:r w:rsidRPr="0042395E">
        <w:rPr>
          <w:rFonts w:ascii="Avenir Next Regular" w:hAnsi="Avenir Next Regular"/>
          <w:sz w:val="20"/>
          <w:u w:val="single"/>
        </w:rPr>
        <w:tab/>
      </w:r>
      <w:r w:rsidRPr="0042395E">
        <w:rPr>
          <w:rFonts w:ascii="Avenir Next Regular" w:hAnsi="Avenir Next Regular"/>
          <w:sz w:val="20"/>
          <w:u w:val="single"/>
        </w:rPr>
        <w:tab/>
      </w:r>
      <w:r w:rsidRPr="0042395E">
        <w:rPr>
          <w:rFonts w:ascii="Avenir Next Regular" w:hAnsi="Avenir Next Regular"/>
          <w:sz w:val="20"/>
        </w:rPr>
        <w:tab/>
      </w:r>
      <w:r w:rsidRPr="0042395E">
        <w:rPr>
          <w:rFonts w:ascii="Avenir Next Regular" w:hAnsi="Avenir Next Regular"/>
          <w:sz w:val="20"/>
          <w:u w:val="single"/>
        </w:rPr>
        <w:tab/>
      </w:r>
      <w:r>
        <w:rPr>
          <w:rFonts w:ascii="Avenir Next Regular" w:hAnsi="Avenir Next Regular"/>
          <w:sz w:val="20"/>
          <w:u w:val="single"/>
        </w:rPr>
        <w:tab/>
      </w:r>
      <w:r w:rsidRPr="0042395E">
        <w:rPr>
          <w:rFonts w:ascii="Avenir Next Regular" w:hAnsi="Avenir Next Regular"/>
          <w:sz w:val="20"/>
          <w:u w:val="single"/>
        </w:rPr>
        <w:tab/>
      </w:r>
      <w:r w:rsidRPr="0042395E">
        <w:rPr>
          <w:rFonts w:ascii="Avenir Next Regular" w:hAnsi="Avenir Next Regular"/>
          <w:sz w:val="20"/>
          <w:u w:val="single"/>
        </w:rPr>
        <w:tab/>
      </w:r>
      <w:r>
        <w:rPr>
          <w:rFonts w:ascii="Avenir Next Regular" w:hAnsi="Avenir Next Regular"/>
          <w:sz w:val="20"/>
        </w:rPr>
        <w:tab/>
      </w:r>
      <w:r w:rsidRPr="0042395E">
        <w:rPr>
          <w:rFonts w:ascii="Avenir Next Regular" w:hAnsi="Avenir Next Regular"/>
          <w:sz w:val="20"/>
          <w:u w:val="single"/>
        </w:rPr>
        <w:tab/>
      </w:r>
      <w:r w:rsidRPr="0042395E">
        <w:rPr>
          <w:rFonts w:ascii="Avenir Next Regular" w:hAnsi="Avenir Next Regular"/>
          <w:sz w:val="20"/>
          <w:u w:val="single"/>
        </w:rPr>
        <w:tab/>
      </w:r>
      <w:r w:rsidRPr="0042395E">
        <w:rPr>
          <w:rFonts w:ascii="Avenir Next Regular" w:hAnsi="Avenir Next Regular"/>
          <w:sz w:val="20"/>
          <w:u w:val="single"/>
        </w:rPr>
        <w:tab/>
      </w:r>
      <w:r w:rsidRPr="0042395E">
        <w:rPr>
          <w:rFonts w:ascii="Avenir Next Regular" w:hAnsi="Avenir Next Regular"/>
          <w:sz w:val="20"/>
          <w:u w:val="single"/>
        </w:rPr>
        <w:tab/>
      </w:r>
    </w:p>
    <w:p w14:paraId="03872F00" w14:textId="77777777" w:rsidR="001F6304" w:rsidRDefault="001F6304" w:rsidP="0042395E">
      <w:pPr>
        <w:ind w:left="540" w:right="360"/>
        <w:rPr>
          <w:rFonts w:ascii="Avenir Next Regular" w:hAnsi="Avenir Next Regular"/>
          <w:sz w:val="20"/>
          <w:u w:val="single"/>
        </w:rPr>
      </w:pPr>
    </w:p>
    <w:p w14:paraId="3C8D4BA0" w14:textId="77777777" w:rsidR="001F6304" w:rsidRPr="0042395E" w:rsidRDefault="001F6304" w:rsidP="001F6304">
      <w:pPr>
        <w:ind w:left="540" w:right="360"/>
        <w:rPr>
          <w:rFonts w:ascii="Avenir Next Regular" w:hAnsi="Avenir Next Regular"/>
          <w:sz w:val="20"/>
          <w:u w:val="single"/>
        </w:rPr>
      </w:pPr>
      <w:r w:rsidRPr="0042395E">
        <w:rPr>
          <w:rFonts w:ascii="Avenir Next Regular" w:hAnsi="Avenir Next Regular"/>
          <w:sz w:val="20"/>
          <w:u w:val="single"/>
        </w:rPr>
        <w:tab/>
      </w:r>
      <w:r w:rsidRPr="0042395E">
        <w:rPr>
          <w:rFonts w:ascii="Avenir Next Regular" w:hAnsi="Avenir Next Regular"/>
          <w:sz w:val="20"/>
          <w:u w:val="single"/>
        </w:rPr>
        <w:tab/>
      </w:r>
      <w:r w:rsidRPr="0042395E">
        <w:rPr>
          <w:rFonts w:ascii="Avenir Next Regular" w:hAnsi="Avenir Next Regular"/>
          <w:sz w:val="20"/>
          <w:u w:val="single"/>
        </w:rPr>
        <w:tab/>
      </w:r>
      <w:r w:rsidRPr="0042395E">
        <w:rPr>
          <w:rFonts w:ascii="Avenir Next Regular" w:hAnsi="Avenir Next Regular"/>
          <w:sz w:val="20"/>
          <w:u w:val="single"/>
        </w:rPr>
        <w:tab/>
      </w:r>
      <w:r w:rsidRPr="0042395E">
        <w:rPr>
          <w:rFonts w:ascii="Avenir Next Regular" w:hAnsi="Avenir Next Regular"/>
          <w:sz w:val="20"/>
        </w:rPr>
        <w:tab/>
      </w:r>
      <w:r w:rsidRPr="0042395E">
        <w:rPr>
          <w:rFonts w:ascii="Avenir Next Regular" w:hAnsi="Avenir Next Regular"/>
          <w:sz w:val="20"/>
          <w:u w:val="single"/>
        </w:rPr>
        <w:tab/>
      </w:r>
      <w:r>
        <w:rPr>
          <w:rFonts w:ascii="Avenir Next Regular" w:hAnsi="Avenir Next Regular"/>
          <w:sz w:val="20"/>
          <w:u w:val="single"/>
        </w:rPr>
        <w:tab/>
      </w:r>
      <w:r w:rsidRPr="0042395E">
        <w:rPr>
          <w:rFonts w:ascii="Avenir Next Regular" w:hAnsi="Avenir Next Regular"/>
          <w:sz w:val="20"/>
          <w:u w:val="single"/>
        </w:rPr>
        <w:tab/>
      </w:r>
      <w:r w:rsidRPr="0042395E">
        <w:rPr>
          <w:rFonts w:ascii="Avenir Next Regular" w:hAnsi="Avenir Next Regular"/>
          <w:sz w:val="20"/>
          <w:u w:val="single"/>
        </w:rPr>
        <w:tab/>
      </w:r>
      <w:r>
        <w:rPr>
          <w:rFonts w:ascii="Avenir Next Regular" w:hAnsi="Avenir Next Regular"/>
          <w:sz w:val="20"/>
        </w:rPr>
        <w:tab/>
      </w:r>
      <w:r w:rsidRPr="0042395E">
        <w:rPr>
          <w:rFonts w:ascii="Avenir Next Regular" w:hAnsi="Avenir Next Regular"/>
          <w:sz w:val="20"/>
          <w:u w:val="single"/>
        </w:rPr>
        <w:tab/>
      </w:r>
      <w:r w:rsidRPr="0042395E">
        <w:rPr>
          <w:rFonts w:ascii="Avenir Next Regular" w:hAnsi="Avenir Next Regular"/>
          <w:sz w:val="20"/>
          <w:u w:val="single"/>
        </w:rPr>
        <w:tab/>
      </w:r>
      <w:r w:rsidRPr="0042395E">
        <w:rPr>
          <w:rFonts w:ascii="Avenir Next Regular" w:hAnsi="Avenir Next Regular"/>
          <w:sz w:val="20"/>
          <w:u w:val="single"/>
        </w:rPr>
        <w:tab/>
      </w:r>
      <w:r w:rsidRPr="0042395E">
        <w:rPr>
          <w:rFonts w:ascii="Avenir Next Regular" w:hAnsi="Avenir Next Regular"/>
          <w:sz w:val="20"/>
          <w:u w:val="single"/>
        </w:rPr>
        <w:tab/>
      </w:r>
    </w:p>
    <w:p w14:paraId="1818DEC3" w14:textId="435542DB" w:rsidR="00DB0DB4" w:rsidRDefault="00DB0DB4" w:rsidP="00785F29">
      <w:pPr>
        <w:rPr>
          <w:rFonts w:ascii="Avenir Next Regular" w:hAnsi="Avenir Next Regular"/>
          <w:sz w:val="20"/>
        </w:rPr>
      </w:pPr>
    </w:p>
    <w:p w14:paraId="73CAA90F" w14:textId="64B480AF" w:rsidR="001F6304" w:rsidRPr="00785F29" w:rsidRDefault="00031B60" w:rsidP="00785F29">
      <w:pPr>
        <w:rPr>
          <w:rFonts w:ascii="Avenir Next Regular" w:hAnsi="Avenir Next Regular"/>
          <w:sz w:val="20"/>
        </w:rPr>
      </w:pPr>
      <w:r>
        <w:rPr>
          <w:rFonts w:ascii="Avenir Next Regular" w:hAnsi="Avenir Next Regular"/>
          <w:noProof/>
          <w:sz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02E862" wp14:editId="03592AA2">
                <wp:simplePos x="0" y="0"/>
                <wp:positionH relativeFrom="column">
                  <wp:posOffset>372745</wp:posOffset>
                </wp:positionH>
                <wp:positionV relativeFrom="paragraph">
                  <wp:posOffset>12700</wp:posOffset>
                </wp:positionV>
                <wp:extent cx="2971800" cy="2814955"/>
                <wp:effectExtent l="0" t="0" r="12700" b="17145"/>
                <wp:wrapNone/>
                <wp:docPr id="113931979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814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C6519A" w14:textId="4E0052FA" w:rsidR="002C4180" w:rsidRPr="002C4180" w:rsidRDefault="001F6304" w:rsidP="002C4180">
                            <w:pPr>
                              <w:ind w:left="540" w:right="360"/>
                              <w:jc w:val="center"/>
                              <w:rPr>
                                <w:rFonts w:ascii="Avenir Next Regular" w:hAnsi="Avenir Next Regular"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b/>
                                <w:sz w:val="20"/>
                              </w:rPr>
                              <w:t>PRIZE CATEGORY</w:t>
                            </w:r>
                            <w:r w:rsidR="002C4180">
                              <w:rPr>
                                <w:rFonts w:ascii="Avenir Next Regular" w:hAnsi="Avenir Next Regular"/>
                                <w:b/>
                                <w:sz w:val="20"/>
                              </w:rPr>
                              <w:br/>
                            </w:r>
                            <w:r w:rsidR="002C4180" w:rsidRPr="002C4180">
                              <w:rPr>
                                <w:rFonts w:ascii="Avenir Next Regular" w:hAnsi="Avenir Next Regular"/>
                                <w:bCs/>
                                <w:i/>
                                <w:iCs/>
                                <w:sz w:val="20"/>
                              </w:rPr>
                              <w:t>Circle Only One</w:t>
                            </w:r>
                          </w:p>
                          <w:p w14:paraId="08D47FDB" w14:textId="77777777" w:rsidR="001F6304" w:rsidRDefault="001F6304" w:rsidP="002C4180">
                            <w:pPr>
                              <w:ind w:left="540" w:right="360"/>
                              <w:jc w:val="center"/>
                              <w:rPr>
                                <w:rFonts w:ascii="Avenir Next Regular" w:hAnsi="Avenir Next Regular"/>
                                <w:sz w:val="20"/>
                              </w:rPr>
                            </w:pPr>
                          </w:p>
                          <w:p w14:paraId="01356C84" w14:textId="3F17A2FC" w:rsidR="002C4180" w:rsidRDefault="002C4180" w:rsidP="002C4180">
                            <w:pPr>
                              <w:ind w:left="540" w:right="360"/>
                              <w:jc w:val="center"/>
                              <w:rPr>
                                <w:rFonts w:ascii="Avenir Next Regular" w:hAnsi="Avenir Next Regular"/>
                                <w:sz w:val="20"/>
                              </w:rPr>
                            </w:pPr>
                            <w:r w:rsidRPr="00F95592">
                              <w:rPr>
                                <w:rFonts w:ascii="Avenir Next Regular" w:hAnsi="Avenir Next Regular"/>
                                <w:sz w:val="20"/>
                              </w:rPr>
                              <w:t>INDIVIDUAL ADULT</w:t>
                            </w:r>
                          </w:p>
                          <w:p w14:paraId="4C1AFB92" w14:textId="77777777" w:rsidR="002C4180" w:rsidRPr="00F95592" w:rsidRDefault="002C4180" w:rsidP="002C4180">
                            <w:pPr>
                              <w:ind w:left="540" w:right="360"/>
                              <w:jc w:val="center"/>
                              <w:rPr>
                                <w:rFonts w:ascii="Avenir Next Regular" w:hAnsi="Avenir Next Regular"/>
                                <w:sz w:val="20"/>
                              </w:rPr>
                            </w:pPr>
                          </w:p>
                          <w:p w14:paraId="53787013" w14:textId="77777777" w:rsidR="002C4180" w:rsidRDefault="002C4180" w:rsidP="002C4180">
                            <w:pPr>
                              <w:ind w:left="540" w:right="360"/>
                              <w:jc w:val="center"/>
                              <w:rPr>
                                <w:rFonts w:ascii="Avenir Next Regular" w:hAnsi="Avenir Next Regular"/>
                                <w:sz w:val="20"/>
                              </w:rPr>
                            </w:pPr>
                            <w:r w:rsidRPr="00F95592">
                              <w:rPr>
                                <w:rFonts w:ascii="Avenir Next Regular" w:hAnsi="Avenir Next Regular"/>
                                <w:sz w:val="20"/>
                              </w:rPr>
                              <w:t>INDIVIDUAL YOUTH</w:t>
                            </w:r>
                          </w:p>
                          <w:p w14:paraId="24197F4D" w14:textId="77777777" w:rsidR="002C4180" w:rsidRDefault="002C4180" w:rsidP="002C4180">
                            <w:pPr>
                              <w:ind w:left="540" w:right="360"/>
                              <w:jc w:val="center"/>
                              <w:rPr>
                                <w:rFonts w:ascii="Avenir Next Regular" w:hAnsi="Avenir Next Regular"/>
                                <w:sz w:val="20"/>
                              </w:rPr>
                            </w:pPr>
                          </w:p>
                          <w:p w14:paraId="33236EE3" w14:textId="05017606" w:rsidR="002C4180" w:rsidRDefault="002C4180" w:rsidP="002C4180">
                            <w:pPr>
                              <w:ind w:left="540" w:right="360"/>
                              <w:jc w:val="center"/>
                              <w:rPr>
                                <w:rFonts w:ascii="Avenir Next Regular" w:hAnsi="Avenir Next Regular"/>
                                <w:sz w:val="20"/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sz w:val="20"/>
                              </w:rPr>
                              <w:t>BUSINESS/ORGANIZATION/CLUB</w:t>
                            </w:r>
                          </w:p>
                          <w:p w14:paraId="0EE939CB" w14:textId="77777777" w:rsidR="002C4180" w:rsidRDefault="002C4180" w:rsidP="002C4180">
                            <w:pPr>
                              <w:ind w:left="540" w:right="360"/>
                              <w:jc w:val="center"/>
                              <w:rPr>
                                <w:rFonts w:ascii="Avenir Next Regular" w:hAnsi="Avenir Next Regular"/>
                                <w:sz w:val="20"/>
                              </w:rPr>
                            </w:pPr>
                          </w:p>
                          <w:p w14:paraId="13AF37DE" w14:textId="77777777" w:rsidR="002C4180" w:rsidRDefault="002C4180" w:rsidP="002C4180">
                            <w:pPr>
                              <w:ind w:left="540" w:right="360"/>
                              <w:jc w:val="center"/>
                              <w:rPr>
                                <w:rFonts w:ascii="Avenir Next Regular" w:hAnsi="Avenir Next Regular"/>
                                <w:sz w:val="20"/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sz w:val="20"/>
                              </w:rPr>
                              <w:t>FAMILY GROUP</w:t>
                            </w:r>
                          </w:p>
                          <w:p w14:paraId="586AABE1" w14:textId="77777777" w:rsidR="002C6738" w:rsidRDefault="002C6738" w:rsidP="002C4180">
                            <w:pPr>
                              <w:ind w:left="540" w:right="360"/>
                              <w:jc w:val="center"/>
                              <w:rPr>
                                <w:rFonts w:ascii="Avenir Next Regular" w:hAnsi="Avenir Next Regular"/>
                                <w:sz w:val="20"/>
                              </w:rPr>
                            </w:pPr>
                          </w:p>
                          <w:p w14:paraId="4AC4496F" w14:textId="43FF0927" w:rsidR="002C4180" w:rsidRDefault="002C4180" w:rsidP="002C4180">
                            <w:pPr>
                              <w:ind w:left="540" w:right="360"/>
                              <w:jc w:val="center"/>
                              <w:rPr>
                                <w:rFonts w:ascii="Avenir Next Regular" w:hAnsi="Avenir Next Regular"/>
                                <w:sz w:val="20"/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sz w:val="20"/>
                              </w:rPr>
                              <w:t>ADULT GROUP (18 YEARS &amp; UP)</w:t>
                            </w:r>
                          </w:p>
                          <w:p w14:paraId="4E160327" w14:textId="77777777" w:rsidR="002C4180" w:rsidRPr="00E93E3B" w:rsidRDefault="002C4180" w:rsidP="002C4180">
                            <w:pPr>
                              <w:ind w:left="540" w:right="360"/>
                              <w:jc w:val="center"/>
                              <w:rPr>
                                <w:rFonts w:ascii="Avenir Next Regular" w:hAnsi="Avenir Next Regular"/>
                                <w:sz w:val="20"/>
                              </w:rPr>
                            </w:pPr>
                          </w:p>
                          <w:p w14:paraId="2F7CA1A1" w14:textId="7541E68D" w:rsidR="002C4180" w:rsidRDefault="002C4180" w:rsidP="002C4180">
                            <w:pPr>
                              <w:ind w:left="540" w:right="360"/>
                              <w:jc w:val="center"/>
                              <w:rPr>
                                <w:rFonts w:ascii="Avenir Next Regular" w:hAnsi="Avenir Next Regular"/>
                                <w:sz w:val="20"/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sz w:val="20"/>
                              </w:rPr>
                              <w:t>YOUTH GROUP (11)</w:t>
                            </w:r>
                          </w:p>
                          <w:p w14:paraId="5B0ECBB9" w14:textId="77777777" w:rsidR="002C4180" w:rsidRDefault="002C4180" w:rsidP="002C4180">
                            <w:pPr>
                              <w:ind w:left="540" w:right="360"/>
                              <w:jc w:val="center"/>
                              <w:rPr>
                                <w:rFonts w:ascii="Avenir Next Regular" w:hAnsi="Avenir Next Regular"/>
                                <w:sz w:val="20"/>
                              </w:rPr>
                            </w:pPr>
                          </w:p>
                          <w:p w14:paraId="425E1CF4" w14:textId="26AE69EF" w:rsidR="002C4180" w:rsidRDefault="002C4180" w:rsidP="002C4180">
                            <w:pPr>
                              <w:ind w:left="540" w:right="360"/>
                              <w:jc w:val="center"/>
                              <w:rPr>
                                <w:rFonts w:ascii="Avenir Next Regular" w:hAnsi="Avenir Next Regular"/>
                                <w:sz w:val="20"/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sz w:val="20"/>
                              </w:rPr>
                              <w:t>YOUTH GROUP (12-17)</w:t>
                            </w:r>
                          </w:p>
                          <w:p w14:paraId="77915BDF" w14:textId="77777777" w:rsidR="002C4180" w:rsidRDefault="002C4180" w:rsidP="002C41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2E862" id="Text Box 7" o:spid="_x0000_s1027" type="#_x0000_t202" style="position:absolute;margin-left:29.35pt;margin-top:1pt;width:234pt;height:221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" fillcolor="white [3201]" strokeweight=".5pt">
                <v:textbox>
                  <w:txbxContent>
                    <w:p w14:paraId="10C6519A" w14:textId="4E0052FA" w:rsidR="002C4180" w:rsidRPr="002C4180" w:rsidRDefault="001F6304" w:rsidP="002C4180">
                      <w:pPr>
                        <w:ind w:left="540" w:right="360"/>
                        <w:jc w:val="center"/>
                        <w:rPr>
                          <w:rFonts w:ascii="Avenir Next Regular" w:hAnsi="Avenir Next Regular"/>
                          <w:bCs/>
                          <w:sz w:val="20"/>
                        </w:rPr>
                      </w:pPr>
                      <w:r>
                        <w:rPr>
                          <w:rFonts w:ascii="Avenir Next Regular" w:hAnsi="Avenir Next Regular"/>
                          <w:b/>
                          <w:sz w:val="20"/>
                        </w:rPr>
                        <w:t>PRIZE CATEGORY</w:t>
                      </w:r>
                      <w:r w:rsidR="002C4180">
                        <w:rPr>
                          <w:rFonts w:ascii="Avenir Next Regular" w:hAnsi="Avenir Next Regular"/>
                          <w:b/>
                          <w:sz w:val="20"/>
                        </w:rPr>
                        <w:br/>
                      </w:r>
                      <w:r w:rsidR="002C4180" w:rsidRPr="002C4180">
                        <w:rPr>
                          <w:rFonts w:ascii="Avenir Next Regular" w:hAnsi="Avenir Next Regular"/>
                          <w:bCs/>
                          <w:i/>
                          <w:iCs/>
                          <w:sz w:val="20"/>
                        </w:rPr>
                        <w:t>Circle Only One</w:t>
                      </w:r>
                    </w:p>
                    <w:p w14:paraId="08D47FDB" w14:textId="77777777" w:rsidR="001F6304" w:rsidRDefault="001F6304" w:rsidP="002C4180">
                      <w:pPr>
                        <w:ind w:left="540" w:right="360"/>
                        <w:jc w:val="center"/>
                        <w:rPr>
                          <w:rFonts w:ascii="Avenir Next Regular" w:hAnsi="Avenir Next Regular"/>
                          <w:sz w:val="20"/>
                        </w:rPr>
                      </w:pPr>
                    </w:p>
                    <w:p w14:paraId="01356C84" w14:textId="3F17A2FC" w:rsidR="002C4180" w:rsidRDefault="002C4180" w:rsidP="002C4180">
                      <w:pPr>
                        <w:ind w:left="540" w:right="360"/>
                        <w:jc w:val="center"/>
                        <w:rPr>
                          <w:rFonts w:ascii="Avenir Next Regular" w:hAnsi="Avenir Next Regular"/>
                          <w:sz w:val="20"/>
                        </w:rPr>
                      </w:pPr>
                      <w:r w:rsidRPr="00F95592">
                        <w:rPr>
                          <w:rFonts w:ascii="Avenir Next Regular" w:hAnsi="Avenir Next Regular"/>
                          <w:sz w:val="20"/>
                        </w:rPr>
                        <w:t>INDIVIDUAL ADULT</w:t>
                      </w:r>
                    </w:p>
                    <w:p w14:paraId="4C1AFB92" w14:textId="77777777" w:rsidR="002C4180" w:rsidRPr="00F95592" w:rsidRDefault="002C4180" w:rsidP="002C4180">
                      <w:pPr>
                        <w:ind w:left="540" w:right="360"/>
                        <w:jc w:val="center"/>
                        <w:rPr>
                          <w:rFonts w:ascii="Avenir Next Regular" w:hAnsi="Avenir Next Regular"/>
                          <w:sz w:val="20"/>
                        </w:rPr>
                      </w:pPr>
                    </w:p>
                    <w:p w14:paraId="53787013" w14:textId="77777777" w:rsidR="002C4180" w:rsidRDefault="002C4180" w:rsidP="002C4180">
                      <w:pPr>
                        <w:ind w:left="540" w:right="360"/>
                        <w:jc w:val="center"/>
                        <w:rPr>
                          <w:rFonts w:ascii="Avenir Next Regular" w:hAnsi="Avenir Next Regular"/>
                          <w:sz w:val="20"/>
                        </w:rPr>
                      </w:pPr>
                      <w:r w:rsidRPr="00F95592">
                        <w:rPr>
                          <w:rFonts w:ascii="Avenir Next Regular" w:hAnsi="Avenir Next Regular"/>
                          <w:sz w:val="20"/>
                        </w:rPr>
                        <w:t>INDIVIDUAL YOUTH</w:t>
                      </w:r>
                    </w:p>
                    <w:p w14:paraId="24197F4D" w14:textId="77777777" w:rsidR="002C4180" w:rsidRDefault="002C4180" w:rsidP="002C4180">
                      <w:pPr>
                        <w:ind w:left="540" w:right="360"/>
                        <w:jc w:val="center"/>
                        <w:rPr>
                          <w:rFonts w:ascii="Avenir Next Regular" w:hAnsi="Avenir Next Regular"/>
                          <w:sz w:val="20"/>
                        </w:rPr>
                      </w:pPr>
                    </w:p>
                    <w:p w14:paraId="33236EE3" w14:textId="05017606" w:rsidR="002C4180" w:rsidRDefault="002C4180" w:rsidP="002C4180">
                      <w:pPr>
                        <w:ind w:left="540" w:right="360"/>
                        <w:jc w:val="center"/>
                        <w:rPr>
                          <w:rFonts w:ascii="Avenir Next Regular" w:hAnsi="Avenir Next Regular"/>
                          <w:sz w:val="20"/>
                        </w:rPr>
                      </w:pPr>
                      <w:r>
                        <w:rPr>
                          <w:rFonts w:ascii="Avenir Next Regular" w:hAnsi="Avenir Next Regular"/>
                          <w:sz w:val="20"/>
                        </w:rPr>
                        <w:t>BUSINESS/ORGANIZATION/CLUB</w:t>
                      </w:r>
                    </w:p>
                    <w:p w14:paraId="0EE939CB" w14:textId="77777777" w:rsidR="002C4180" w:rsidRDefault="002C4180" w:rsidP="002C4180">
                      <w:pPr>
                        <w:ind w:left="540" w:right="360"/>
                        <w:jc w:val="center"/>
                        <w:rPr>
                          <w:rFonts w:ascii="Avenir Next Regular" w:hAnsi="Avenir Next Regular"/>
                          <w:sz w:val="20"/>
                        </w:rPr>
                      </w:pPr>
                    </w:p>
                    <w:p w14:paraId="13AF37DE" w14:textId="77777777" w:rsidR="002C4180" w:rsidRDefault="002C4180" w:rsidP="002C4180">
                      <w:pPr>
                        <w:ind w:left="540" w:right="360"/>
                        <w:jc w:val="center"/>
                        <w:rPr>
                          <w:rFonts w:ascii="Avenir Next Regular" w:hAnsi="Avenir Next Regular"/>
                          <w:sz w:val="20"/>
                        </w:rPr>
                      </w:pPr>
                      <w:r>
                        <w:rPr>
                          <w:rFonts w:ascii="Avenir Next Regular" w:hAnsi="Avenir Next Regular"/>
                          <w:sz w:val="20"/>
                        </w:rPr>
                        <w:t>FAMILY GROUP</w:t>
                      </w:r>
                    </w:p>
                    <w:p w14:paraId="586AABE1" w14:textId="77777777" w:rsidR="002C6738" w:rsidRDefault="002C6738" w:rsidP="002C4180">
                      <w:pPr>
                        <w:ind w:left="540" w:right="360"/>
                        <w:jc w:val="center"/>
                        <w:rPr>
                          <w:rFonts w:ascii="Avenir Next Regular" w:hAnsi="Avenir Next Regular"/>
                          <w:sz w:val="20"/>
                        </w:rPr>
                      </w:pPr>
                    </w:p>
                    <w:p w14:paraId="4AC4496F" w14:textId="43FF0927" w:rsidR="002C4180" w:rsidRDefault="002C4180" w:rsidP="002C4180">
                      <w:pPr>
                        <w:ind w:left="540" w:right="360"/>
                        <w:jc w:val="center"/>
                        <w:rPr>
                          <w:rFonts w:ascii="Avenir Next Regular" w:hAnsi="Avenir Next Regular"/>
                          <w:sz w:val="20"/>
                        </w:rPr>
                      </w:pPr>
                      <w:r>
                        <w:rPr>
                          <w:rFonts w:ascii="Avenir Next Regular" w:hAnsi="Avenir Next Regular"/>
                          <w:sz w:val="20"/>
                        </w:rPr>
                        <w:t>ADULT GROUP (18 YEARS &amp; UP)</w:t>
                      </w:r>
                    </w:p>
                    <w:p w14:paraId="4E160327" w14:textId="77777777" w:rsidR="002C4180" w:rsidRPr="00E93E3B" w:rsidRDefault="002C4180" w:rsidP="002C4180">
                      <w:pPr>
                        <w:ind w:left="540" w:right="360"/>
                        <w:jc w:val="center"/>
                        <w:rPr>
                          <w:rFonts w:ascii="Avenir Next Regular" w:hAnsi="Avenir Next Regular"/>
                          <w:sz w:val="20"/>
                        </w:rPr>
                      </w:pPr>
                    </w:p>
                    <w:p w14:paraId="2F7CA1A1" w14:textId="7541E68D" w:rsidR="002C4180" w:rsidRDefault="002C4180" w:rsidP="002C4180">
                      <w:pPr>
                        <w:ind w:left="540" w:right="360"/>
                        <w:jc w:val="center"/>
                        <w:rPr>
                          <w:rFonts w:ascii="Avenir Next Regular" w:hAnsi="Avenir Next Regular"/>
                          <w:sz w:val="20"/>
                        </w:rPr>
                      </w:pPr>
                      <w:r>
                        <w:rPr>
                          <w:rFonts w:ascii="Avenir Next Regular" w:hAnsi="Avenir Next Regular"/>
                          <w:sz w:val="20"/>
                        </w:rPr>
                        <w:t>YOUTH GROUP (11)</w:t>
                      </w:r>
                    </w:p>
                    <w:p w14:paraId="5B0ECBB9" w14:textId="77777777" w:rsidR="002C4180" w:rsidRDefault="002C4180" w:rsidP="002C4180">
                      <w:pPr>
                        <w:ind w:left="540" w:right="360"/>
                        <w:jc w:val="center"/>
                        <w:rPr>
                          <w:rFonts w:ascii="Avenir Next Regular" w:hAnsi="Avenir Next Regular"/>
                          <w:sz w:val="20"/>
                        </w:rPr>
                      </w:pPr>
                    </w:p>
                    <w:p w14:paraId="425E1CF4" w14:textId="26AE69EF" w:rsidR="002C4180" w:rsidRDefault="002C4180" w:rsidP="002C4180">
                      <w:pPr>
                        <w:ind w:left="540" w:right="360"/>
                        <w:jc w:val="center"/>
                        <w:rPr>
                          <w:rFonts w:ascii="Avenir Next Regular" w:hAnsi="Avenir Next Regular"/>
                          <w:sz w:val="20"/>
                        </w:rPr>
                      </w:pPr>
                      <w:r>
                        <w:rPr>
                          <w:rFonts w:ascii="Avenir Next Regular" w:hAnsi="Avenir Next Regular"/>
                          <w:sz w:val="20"/>
                        </w:rPr>
                        <w:t>YOUTH GROUP (12-17)</w:t>
                      </w:r>
                    </w:p>
                    <w:p w14:paraId="77915BDF" w14:textId="77777777" w:rsidR="002C4180" w:rsidRDefault="002C4180" w:rsidP="002C418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venir Next Regular" w:hAnsi="Avenir Next Regular"/>
          <w:noProof/>
          <w:sz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0605F58" wp14:editId="0DE41DD5">
                <wp:simplePos x="0" y="0"/>
                <wp:positionH relativeFrom="column">
                  <wp:posOffset>3416935</wp:posOffset>
                </wp:positionH>
                <wp:positionV relativeFrom="paragraph">
                  <wp:posOffset>13278</wp:posOffset>
                </wp:positionV>
                <wp:extent cx="2971800" cy="2814955"/>
                <wp:effectExtent l="0" t="0" r="12700" b="17145"/>
                <wp:wrapNone/>
                <wp:docPr id="852025003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814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112513" w14:textId="7B2D1CEE" w:rsidR="002C4180" w:rsidRPr="002C4180" w:rsidRDefault="001F6304" w:rsidP="002C4180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Avenir Next Regular" w:hAnsi="Avenir Next Regular"/>
                                <w:sz w:val="20"/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b/>
                                <w:bCs/>
                                <w:sz w:val="20"/>
                              </w:rPr>
                              <w:t>ARTISTIC THEME</w:t>
                            </w:r>
                            <w:r w:rsidRPr="002C4180">
                              <w:rPr>
                                <w:rFonts w:ascii="Avenir Next Regular" w:hAnsi="Avenir Next Regular"/>
                                <w:b/>
                                <w:bCs/>
                                <w:sz w:val="20"/>
                              </w:rPr>
                              <w:t xml:space="preserve"> </w:t>
                            </w:r>
                            <w:r w:rsidR="002C4180" w:rsidRPr="002C4180">
                              <w:rPr>
                                <w:rFonts w:ascii="Avenir Next Regular" w:hAnsi="Avenir Next Regular"/>
                                <w:b/>
                                <w:bCs/>
                                <w:sz w:val="20"/>
                              </w:rPr>
                              <w:br/>
                            </w:r>
                            <w:r w:rsidR="002C4180" w:rsidRPr="002C4180">
                              <w:rPr>
                                <w:rFonts w:ascii="Avenir Next Regular" w:hAnsi="Avenir Next Regular"/>
                                <w:i/>
                                <w:iCs/>
                                <w:sz w:val="20"/>
                              </w:rPr>
                              <w:t>Circle Only One</w:t>
                            </w:r>
                          </w:p>
                          <w:p w14:paraId="30E5A667" w14:textId="77777777" w:rsidR="001F6304" w:rsidRDefault="001F6304" w:rsidP="002C4180">
                            <w:pPr>
                              <w:jc w:val="center"/>
                              <w:rPr>
                                <w:rFonts w:ascii="Avenir Next Regular" w:hAnsi="Avenir Next Regular"/>
                                <w:sz w:val="20"/>
                              </w:rPr>
                            </w:pPr>
                          </w:p>
                          <w:p w14:paraId="435B40DD" w14:textId="3B471461" w:rsidR="002C4180" w:rsidRDefault="001F6304" w:rsidP="002C4180">
                            <w:pPr>
                              <w:jc w:val="center"/>
                              <w:rPr>
                                <w:rFonts w:ascii="Avenir Next Regular" w:hAnsi="Avenir Next Regular"/>
                                <w:sz w:val="20"/>
                              </w:rPr>
                            </w:pPr>
                            <w:r w:rsidRPr="00785F29">
                              <w:rPr>
                                <w:rFonts w:ascii="Avenir Next Regular" w:hAnsi="Avenir Next Regular"/>
                                <w:sz w:val="20"/>
                              </w:rPr>
                              <w:t>OCEAN &amp; BAY ORGANISMS</w:t>
                            </w:r>
                          </w:p>
                          <w:p w14:paraId="1ED43368" w14:textId="77777777" w:rsidR="002C4180" w:rsidRDefault="002C4180" w:rsidP="002C4180">
                            <w:pPr>
                              <w:jc w:val="center"/>
                              <w:rPr>
                                <w:rFonts w:ascii="Avenir Next Regular" w:hAnsi="Avenir Next Regular"/>
                                <w:sz w:val="20"/>
                              </w:rPr>
                            </w:pPr>
                          </w:p>
                          <w:p w14:paraId="4DC4DD72" w14:textId="5839B1D8" w:rsidR="002C4180" w:rsidRPr="00785F29" w:rsidRDefault="001F6304" w:rsidP="002C4180">
                            <w:pPr>
                              <w:jc w:val="center"/>
                              <w:rPr>
                                <w:rFonts w:ascii="Avenir Next Regular" w:hAnsi="Avenir Next Regular"/>
                                <w:sz w:val="20"/>
                              </w:rPr>
                            </w:pPr>
                            <w:r w:rsidRPr="00785F29">
                              <w:rPr>
                                <w:rFonts w:ascii="Avenir Next Regular" w:hAnsi="Avenir Next Regular"/>
                                <w:sz w:val="20"/>
                              </w:rPr>
                              <w:t>MARINE &amp; AQUATIC DEBRIS</w:t>
                            </w:r>
                          </w:p>
                          <w:p w14:paraId="14702EE4" w14:textId="77777777" w:rsidR="002C4180" w:rsidRDefault="002C4180" w:rsidP="002C4180">
                            <w:pPr>
                              <w:ind w:right="360"/>
                              <w:jc w:val="center"/>
                              <w:rPr>
                                <w:rFonts w:ascii="Avenir Next Regular" w:hAnsi="Avenir Next Regular"/>
                                <w:sz w:val="20"/>
                              </w:rPr>
                            </w:pPr>
                          </w:p>
                          <w:p w14:paraId="2EC39774" w14:textId="3FB442D2" w:rsidR="002C4180" w:rsidRDefault="001F6304" w:rsidP="002C4180">
                            <w:pPr>
                              <w:ind w:right="360"/>
                              <w:jc w:val="center"/>
                              <w:rPr>
                                <w:rFonts w:ascii="Avenir Next Regular" w:hAnsi="Avenir Next Regular"/>
                                <w:sz w:val="20"/>
                              </w:rPr>
                            </w:pPr>
                            <w:r w:rsidRPr="00E93E3B">
                              <w:rPr>
                                <w:rFonts w:ascii="Avenir Next Regular" w:hAnsi="Avenir Next Regular"/>
                                <w:sz w:val="20"/>
                              </w:rPr>
                              <w:t xml:space="preserve">COASTAL AND MARINE </w:t>
                            </w:r>
                            <w:r>
                              <w:rPr>
                                <w:rFonts w:ascii="Avenir Next Regular" w:hAnsi="Avenir Next Regular"/>
                                <w:sz w:val="20"/>
                              </w:rPr>
                              <w:br/>
                            </w:r>
                            <w:r w:rsidRPr="00E93E3B">
                              <w:rPr>
                                <w:rFonts w:ascii="Avenir Next Regular" w:hAnsi="Avenir Next Regular"/>
                                <w:sz w:val="20"/>
                              </w:rPr>
                              <w:t>ECOSYSTEMS</w:t>
                            </w:r>
                          </w:p>
                          <w:p w14:paraId="20960094" w14:textId="77777777" w:rsidR="002C4180" w:rsidRDefault="002C4180" w:rsidP="002C4180">
                            <w:pPr>
                              <w:ind w:right="360"/>
                              <w:jc w:val="center"/>
                              <w:rPr>
                                <w:rFonts w:ascii="Avenir Next Regular" w:hAnsi="Avenir Next Regular"/>
                                <w:sz w:val="20"/>
                              </w:rPr>
                            </w:pPr>
                          </w:p>
                          <w:p w14:paraId="35A0F386" w14:textId="632C7B98" w:rsidR="002C4180" w:rsidRDefault="001F6304" w:rsidP="002C4180">
                            <w:pPr>
                              <w:ind w:right="360"/>
                              <w:jc w:val="center"/>
                              <w:rPr>
                                <w:rFonts w:ascii="Avenir Next Regular" w:hAnsi="Avenir Next Regular"/>
                                <w:sz w:val="20"/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sz w:val="20"/>
                              </w:rPr>
                              <w:t>HOUSTON SHIP CHANNEL</w:t>
                            </w:r>
                          </w:p>
                          <w:p w14:paraId="7AAB39A3" w14:textId="77777777" w:rsidR="002C4180" w:rsidRDefault="002C4180" w:rsidP="002C4180">
                            <w:pPr>
                              <w:jc w:val="center"/>
                              <w:rPr>
                                <w:rFonts w:ascii="Avenir Next Regular" w:hAnsi="Avenir Next Regular"/>
                                <w:sz w:val="20"/>
                              </w:rPr>
                            </w:pPr>
                          </w:p>
                          <w:p w14:paraId="383E88EF" w14:textId="09EF456D" w:rsidR="001F6304" w:rsidRDefault="001F6304" w:rsidP="001F6304">
                            <w:pPr>
                              <w:jc w:val="center"/>
                            </w:pPr>
                            <w:r w:rsidRPr="00785F29">
                              <w:rPr>
                                <w:rFonts w:ascii="Avenir Next Regular" w:hAnsi="Avenir Next Regular"/>
                                <w:sz w:val="20"/>
                              </w:rPr>
                              <w:t xml:space="preserve">GALVESTON BEACH &amp; BAY </w:t>
                            </w:r>
                            <w:r>
                              <w:rPr>
                                <w:rFonts w:ascii="Avenir Next Regular" w:hAnsi="Avenir Next Regular"/>
                                <w:sz w:val="20"/>
                              </w:rPr>
                              <w:br/>
                            </w:r>
                            <w:r w:rsidRPr="00785F29">
                              <w:rPr>
                                <w:rFonts w:ascii="Avenir Next Regular" w:hAnsi="Avenir Next Regular"/>
                                <w:sz w:val="20"/>
                              </w:rPr>
                              <w:t>RECREATIONAL ACTIVITIES</w:t>
                            </w:r>
                            <w:r>
                              <w:rPr>
                                <w:rFonts w:ascii="Avenir Next Regular" w:hAnsi="Avenir Next Regular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05F58" id="Text Box 5" o:spid="_x0000_s1028" type="#_x0000_t202" style="position:absolute;margin-left:269.05pt;margin-top:1.05pt;width:234pt;height:221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" fillcolor="white [3201]" strokeweight=".5pt">
                <v:textbox>
                  <w:txbxContent>
                    <w:p w14:paraId="29112513" w14:textId="7B2D1CEE" w:rsidR="002C4180" w:rsidRPr="002C4180" w:rsidRDefault="001F6304" w:rsidP="002C4180">
                      <w:pPr>
                        <w:pStyle w:val="ListParagraph"/>
                        <w:ind w:left="0"/>
                        <w:jc w:val="center"/>
                        <w:rPr>
                          <w:rFonts w:ascii="Avenir Next Regular" w:hAnsi="Avenir Next Regular"/>
                          <w:sz w:val="20"/>
                        </w:rPr>
                      </w:pPr>
                      <w:r>
                        <w:rPr>
                          <w:rFonts w:ascii="Avenir Next Regular" w:hAnsi="Avenir Next Regular"/>
                          <w:b/>
                          <w:bCs/>
                          <w:sz w:val="20"/>
                        </w:rPr>
                        <w:t>ARTISTIC THEME</w:t>
                      </w:r>
                      <w:r w:rsidRPr="002C4180">
                        <w:rPr>
                          <w:rFonts w:ascii="Avenir Next Regular" w:hAnsi="Avenir Next Regular"/>
                          <w:b/>
                          <w:bCs/>
                          <w:sz w:val="20"/>
                        </w:rPr>
                        <w:t xml:space="preserve"> </w:t>
                      </w:r>
                      <w:r w:rsidR="002C4180" w:rsidRPr="002C4180">
                        <w:rPr>
                          <w:rFonts w:ascii="Avenir Next Regular" w:hAnsi="Avenir Next Regular"/>
                          <w:b/>
                          <w:bCs/>
                          <w:sz w:val="20"/>
                        </w:rPr>
                        <w:br/>
                      </w:r>
                      <w:r w:rsidR="002C4180" w:rsidRPr="002C4180">
                        <w:rPr>
                          <w:rFonts w:ascii="Avenir Next Regular" w:hAnsi="Avenir Next Regular"/>
                          <w:i/>
                          <w:iCs/>
                          <w:sz w:val="20"/>
                        </w:rPr>
                        <w:t>Circle Only One</w:t>
                      </w:r>
                    </w:p>
                    <w:p w14:paraId="30E5A667" w14:textId="77777777" w:rsidR="001F6304" w:rsidRDefault="001F6304" w:rsidP="002C4180">
                      <w:pPr>
                        <w:jc w:val="center"/>
                        <w:rPr>
                          <w:rFonts w:ascii="Avenir Next Regular" w:hAnsi="Avenir Next Regular"/>
                          <w:sz w:val="20"/>
                        </w:rPr>
                      </w:pPr>
                    </w:p>
                    <w:p w14:paraId="435B40DD" w14:textId="3B471461" w:rsidR="002C4180" w:rsidRDefault="001F6304" w:rsidP="002C4180">
                      <w:pPr>
                        <w:jc w:val="center"/>
                        <w:rPr>
                          <w:rFonts w:ascii="Avenir Next Regular" w:hAnsi="Avenir Next Regular"/>
                          <w:sz w:val="20"/>
                        </w:rPr>
                      </w:pPr>
                      <w:r w:rsidRPr="00785F29">
                        <w:rPr>
                          <w:rFonts w:ascii="Avenir Next Regular" w:hAnsi="Avenir Next Regular"/>
                          <w:sz w:val="20"/>
                        </w:rPr>
                        <w:t>OCEAN &amp; BAY ORGANISMS</w:t>
                      </w:r>
                    </w:p>
                    <w:p w14:paraId="1ED43368" w14:textId="77777777" w:rsidR="002C4180" w:rsidRDefault="002C4180" w:rsidP="002C4180">
                      <w:pPr>
                        <w:jc w:val="center"/>
                        <w:rPr>
                          <w:rFonts w:ascii="Avenir Next Regular" w:hAnsi="Avenir Next Regular"/>
                          <w:sz w:val="20"/>
                        </w:rPr>
                      </w:pPr>
                    </w:p>
                    <w:p w14:paraId="4DC4DD72" w14:textId="5839B1D8" w:rsidR="002C4180" w:rsidRPr="00785F29" w:rsidRDefault="001F6304" w:rsidP="002C4180">
                      <w:pPr>
                        <w:jc w:val="center"/>
                        <w:rPr>
                          <w:rFonts w:ascii="Avenir Next Regular" w:hAnsi="Avenir Next Regular"/>
                          <w:sz w:val="20"/>
                        </w:rPr>
                      </w:pPr>
                      <w:r w:rsidRPr="00785F29">
                        <w:rPr>
                          <w:rFonts w:ascii="Avenir Next Regular" w:hAnsi="Avenir Next Regular"/>
                          <w:sz w:val="20"/>
                        </w:rPr>
                        <w:t>MARINE &amp; AQUATIC DEBRIS</w:t>
                      </w:r>
                    </w:p>
                    <w:p w14:paraId="14702EE4" w14:textId="77777777" w:rsidR="002C4180" w:rsidRDefault="002C4180" w:rsidP="002C4180">
                      <w:pPr>
                        <w:ind w:right="360"/>
                        <w:jc w:val="center"/>
                        <w:rPr>
                          <w:rFonts w:ascii="Avenir Next Regular" w:hAnsi="Avenir Next Regular"/>
                          <w:sz w:val="20"/>
                        </w:rPr>
                      </w:pPr>
                    </w:p>
                    <w:p w14:paraId="2EC39774" w14:textId="3FB442D2" w:rsidR="002C4180" w:rsidRDefault="001F6304" w:rsidP="002C4180">
                      <w:pPr>
                        <w:ind w:right="360"/>
                        <w:jc w:val="center"/>
                        <w:rPr>
                          <w:rFonts w:ascii="Avenir Next Regular" w:hAnsi="Avenir Next Regular"/>
                          <w:sz w:val="20"/>
                        </w:rPr>
                      </w:pPr>
                      <w:r w:rsidRPr="00E93E3B">
                        <w:rPr>
                          <w:rFonts w:ascii="Avenir Next Regular" w:hAnsi="Avenir Next Regular"/>
                          <w:sz w:val="20"/>
                        </w:rPr>
                        <w:t xml:space="preserve">COASTAL AND MARINE </w:t>
                      </w:r>
                      <w:r>
                        <w:rPr>
                          <w:rFonts w:ascii="Avenir Next Regular" w:hAnsi="Avenir Next Regular"/>
                          <w:sz w:val="20"/>
                        </w:rPr>
                        <w:br/>
                      </w:r>
                      <w:r w:rsidRPr="00E93E3B">
                        <w:rPr>
                          <w:rFonts w:ascii="Avenir Next Regular" w:hAnsi="Avenir Next Regular"/>
                          <w:sz w:val="20"/>
                        </w:rPr>
                        <w:t>ECOSYSTEMS</w:t>
                      </w:r>
                    </w:p>
                    <w:p w14:paraId="20960094" w14:textId="77777777" w:rsidR="002C4180" w:rsidRDefault="002C4180" w:rsidP="002C4180">
                      <w:pPr>
                        <w:ind w:right="360"/>
                        <w:jc w:val="center"/>
                        <w:rPr>
                          <w:rFonts w:ascii="Avenir Next Regular" w:hAnsi="Avenir Next Regular"/>
                          <w:sz w:val="20"/>
                        </w:rPr>
                      </w:pPr>
                    </w:p>
                    <w:p w14:paraId="35A0F386" w14:textId="632C7B98" w:rsidR="002C4180" w:rsidRDefault="001F6304" w:rsidP="002C4180">
                      <w:pPr>
                        <w:ind w:right="360"/>
                        <w:jc w:val="center"/>
                        <w:rPr>
                          <w:rFonts w:ascii="Avenir Next Regular" w:hAnsi="Avenir Next Regular"/>
                          <w:sz w:val="20"/>
                        </w:rPr>
                      </w:pPr>
                      <w:r>
                        <w:rPr>
                          <w:rFonts w:ascii="Avenir Next Regular" w:hAnsi="Avenir Next Regular"/>
                          <w:sz w:val="20"/>
                        </w:rPr>
                        <w:t>HOUSTON SHIP CHANNEL</w:t>
                      </w:r>
                    </w:p>
                    <w:p w14:paraId="7AAB39A3" w14:textId="77777777" w:rsidR="002C4180" w:rsidRDefault="002C4180" w:rsidP="002C4180">
                      <w:pPr>
                        <w:jc w:val="center"/>
                        <w:rPr>
                          <w:rFonts w:ascii="Avenir Next Regular" w:hAnsi="Avenir Next Regular"/>
                          <w:sz w:val="20"/>
                        </w:rPr>
                      </w:pPr>
                    </w:p>
                    <w:p w14:paraId="383E88EF" w14:textId="09EF456D" w:rsidR="001F6304" w:rsidRDefault="001F6304" w:rsidP="001F6304">
                      <w:pPr>
                        <w:jc w:val="center"/>
                      </w:pPr>
                      <w:r w:rsidRPr="00785F29">
                        <w:rPr>
                          <w:rFonts w:ascii="Avenir Next Regular" w:hAnsi="Avenir Next Regular"/>
                          <w:sz w:val="20"/>
                        </w:rPr>
                        <w:t xml:space="preserve">GALVESTON BEACH &amp; BAY </w:t>
                      </w:r>
                      <w:r>
                        <w:rPr>
                          <w:rFonts w:ascii="Avenir Next Regular" w:hAnsi="Avenir Next Regular"/>
                          <w:sz w:val="20"/>
                        </w:rPr>
                        <w:br/>
                      </w:r>
                      <w:r w:rsidRPr="00785F29">
                        <w:rPr>
                          <w:rFonts w:ascii="Avenir Next Regular" w:hAnsi="Avenir Next Regular"/>
                          <w:sz w:val="20"/>
                        </w:rPr>
                        <w:t>RECREATIONAL ACTIVITIES</w:t>
                      </w:r>
                      <w:r>
                        <w:rPr>
                          <w:rFonts w:ascii="Avenir Next Regular" w:hAnsi="Avenir Next Regular"/>
                          <w:sz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4EF53E8" w14:textId="72FC822E" w:rsidR="00DB0DB4" w:rsidRDefault="00DB0DB4" w:rsidP="00785F29">
      <w:pPr>
        <w:ind w:left="1260" w:right="360" w:firstLine="180"/>
        <w:rPr>
          <w:rFonts w:ascii="Avenir Next Regular" w:hAnsi="Avenir Next Regular"/>
          <w:sz w:val="20"/>
        </w:rPr>
      </w:pPr>
    </w:p>
    <w:p w14:paraId="5ECED2C2" w14:textId="67F2A6E7" w:rsidR="0096399B" w:rsidRDefault="0096399B" w:rsidP="00785F29">
      <w:pPr>
        <w:ind w:left="540" w:right="360"/>
        <w:rPr>
          <w:rFonts w:ascii="Avenir Next Regular" w:hAnsi="Avenir Next Regular"/>
          <w:sz w:val="20"/>
        </w:rPr>
      </w:pPr>
    </w:p>
    <w:p w14:paraId="4F75FEE2" w14:textId="6D9BB9CB" w:rsidR="006C0E2A" w:rsidRDefault="006C0E2A" w:rsidP="00785F29">
      <w:pPr>
        <w:ind w:left="540" w:right="360"/>
        <w:rPr>
          <w:rFonts w:ascii="Avenir Next Regular" w:hAnsi="Avenir Next Regular"/>
          <w:b/>
          <w:sz w:val="20"/>
        </w:rPr>
      </w:pPr>
    </w:p>
    <w:p w14:paraId="364E4518" w14:textId="39C9395B" w:rsidR="0096399B" w:rsidRDefault="0096399B" w:rsidP="004923C3">
      <w:pPr>
        <w:ind w:left="540" w:right="360"/>
      </w:pPr>
    </w:p>
    <w:p w14:paraId="0B32AE3A" w14:textId="2464BC97" w:rsidR="007E2160" w:rsidRDefault="007E2160" w:rsidP="004923C3">
      <w:pPr>
        <w:ind w:left="540" w:right="360"/>
      </w:pPr>
    </w:p>
    <w:p w14:paraId="2C8D9A0F" w14:textId="5CD12F75" w:rsidR="004923C3" w:rsidRDefault="004923C3" w:rsidP="004923C3">
      <w:pPr>
        <w:ind w:left="540" w:right="360"/>
      </w:pPr>
    </w:p>
    <w:p w14:paraId="60175CDD" w14:textId="4DC77DE7" w:rsidR="002C4180" w:rsidRDefault="002C4180" w:rsidP="004923C3">
      <w:pPr>
        <w:ind w:left="540" w:right="360"/>
      </w:pPr>
    </w:p>
    <w:p w14:paraId="27361EFE" w14:textId="350CAF50" w:rsidR="002C4180" w:rsidRDefault="002C4180" w:rsidP="004923C3">
      <w:pPr>
        <w:ind w:left="540" w:right="360"/>
      </w:pPr>
    </w:p>
    <w:p w14:paraId="265AEEF9" w14:textId="435767AB" w:rsidR="002C4180" w:rsidRDefault="002C4180" w:rsidP="004923C3">
      <w:pPr>
        <w:ind w:left="540" w:right="360"/>
      </w:pPr>
    </w:p>
    <w:p w14:paraId="3E9A2170" w14:textId="5348D00A" w:rsidR="002C4180" w:rsidRDefault="002C4180" w:rsidP="004923C3">
      <w:pPr>
        <w:ind w:left="540" w:right="360"/>
      </w:pPr>
    </w:p>
    <w:p w14:paraId="6BD04A06" w14:textId="78421293" w:rsidR="002C4180" w:rsidRDefault="002C4180" w:rsidP="004923C3">
      <w:pPr>
        <w:ind w:left="540" w:right="360"/>
      </w:pPr>
    </w:p>
    <w:p w14:paraId="1E399A3C" w14:textId="275B5639" w:rsidR="002C4180" w:rsidRDefault="002C4180" w:rsidP="004923C3">
      <w:pPr>
        <w:ind w:left="540" w:right="360"/>
      </w:pPr>
    </w:p>
    <w:p w14:paraId="569FB2C2" w14:textId="4317EE91" w:rsidR="002C4180" w:rsidRDefault="002C4180" w:rsidP="004923C3">
      <w:pPr>
        <w:ind w:left="540" w:right="360"/>
      </w:pPr>
    </w:p>
    <w:p w14:paraId="4112FE49" w14:textId="77777777" w:rsidR="00031B60" w:rsidRDefault="00031B60" w:rsidP="004923C3">
      <w:pPr>
        <w:ind w:left="540" w:right="360"/>
      </w:pPr>
    </w:p>
    <w:p w14:paraId="17B2078C" w14:textId="77777777" w:rsidR="00031B60" w:rsidRDefault="00031B60" w:rsidP="004923C3">
      <w:pPr>
        <w:ind w:left="540" w:right="360"/>
      </w:pPr>
    </w:p>
    <w:p w14:paraId="04783F41" w14:textId="77777777" w:rsidR="00031B60" w:rsidRDefault="00031B60">
      <w:pPr>
        <w:rPr>
          <w:rFonts w:ascii="Avenir Next Regular" w:hAnsi="Avenir Next Regular"/>
          <w:b/>
          <w:sz w:val="20"/>
        </w:rPr>
      </w:pPr>
      <w:r>
        <w:rPr>
          <w:rFonts w:ascii="Avenir Next Regular" w:hAnsi="Avenir Next Regular"/>
          <w:b/>
          <w:sz w:val="20"/>
        </w:rPr>
        <w:br w:type="page"/>
      </w:r>
    </w:p>
    <w:p w14:paraId="5E3081B4" w14:textId="141F4DDF" w:rsidR="001F6304" w:rsidRDefault="00031B60" w:rsidP="004923C3">
      <w:pPr>
        <w:ind w:left="540" w:right="360"/>
        <w:jc w:val="center"/>
        <w:rPr>
          <w:rFonts w:ascii="Avenir Next Regular" w:hAnsi="Avenir Next Regular"/>
          <w:b/>
          <w:sz w:val="20"/>
        </w:rPr>
      </w:pPr>
      <w:r>
        <w:rPr>
          <w:rFonts w:ascii="Avenir Next Regular" w:hAnsi="Avenir Next Regular"/>
          <w:b/>
          <w:sz w:val="20"/>
        </w:rPr>
        <w:lastRenderedPageBreak/>
        <w:t>B</w:t>
      </w:r>
      <w:r w:rsidR="00132550" w:rsidRPr="00CA0768">
        <w:rPr>
          <w:rFonts w:ascii="Avenir Next Regular" w:hAnsi="Avenir Next Regular"/>
          <w:b/>
          <w:sz w:val="20"/>
        </w:rPr>
        <w:t xml:space="preserve">eautify the Bucket </w:t>
      </w:r>
    </w:p>
    <w:p w14:paraId="72D1ABB7" w14:textId="3F63EF81" w:rsidR="00132550" w:rsidRPr="00CA0768" w:rsidRDefault="00132550" w:rsidP="004923C3">
      <w:pPr>
        <w:ind w:left="540" w:right="360"/>
        <w:jc w:val="center"/>
        <w:rPr>
          <w:rFonts w:ascii="Avenir Next Regular" w:hAnsi="Avenir Next Regular"/>
          <w:b/>
          <w:sz w:val="20"/>
        </w:rPr>
      </w:pPr>
      <w:r w:rsidRPr="00CA0768">
        <w:rPr>
          <w:rFonts w:ascii="Avenir Next Regular" w:hAnsi="Avenir Next Regular"/>
          <w:b/>
          <w:sz w:val="20"/>
        </w:rPr>
        <w:t>In-Kind Support Tracking Sheet</w:t>
      </w:r>
    </w:p>
    <w:p w14:paraId="70B57846" w14:textId="6D5E6C01" w:rsidR="00132550" w:rsidRPr="00CA0768" w:rsidRDefault="00132550" w:rsidP="00132550">
      <w:pPr>
        <w:jc w:val="center"/>
        <w:rPr>
          <w:rFonts w:ascii="Avenir Next Regular" w:hAnsi="Avenir Next Regular"/>
          <w:b/>
          <w:sz w:val="20"/>
        </w:rPr>
      </w:pPr>
    </w:p>
    <w:p w14:paraId="121584B0" w14:textId="74573BB7" w:rsidR="001F6304" w:rsidRDefault="00031B60" w:rsidP="00132550">
      <w:pPr>
        <w:rPr>
          <w:rFonts w:ascii="Avenir Next Regular" w:hAnsi="Avenir Next Regular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972BCC5" wp14:editId="3CF499F6">
                <wp:simplePos x="0" y="0"/>
                <wp:positionH relativeFrom="column">
                  <wp:posOffset>5532120</wp:posOffset>
                </wp:positionH>
                <wp:positionV relativeFrom="paragraph">
                  <wp:posOffset>43988</wp:posOffset>
                </wp:positionV>
                <wp:extent cx="1022321" cy="864066"/>
                <wp:effectExtent l="0" t="0" r="6985" b="12700"/>
                <wp:wrapSquare wrapText="bothSides"/>
                <wp:docPr id="957585029" name="Text Box 957585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2321" cy="8640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B358C5" w14:textId="77777777" w:rsidR="00031B60" w:rsidRPr="00DB0DB4" w:rsidRDefault="00031B60" w:rsidP="00031B60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DB0DB4">
                              <w:rPr>
                                <w:sz w:val="22"/>
                                <w:szCs w:val="22"/>
                              </w:rPr>
                              <w:t>BUCKET #:</w:t>
                            </w:r>
                          </w:p>
                          <w:p w14:paraId="206165DE" w14:textId="77777777" w:rsidR="00031B60" w:rsidRPr="00DB0DB4" w:rsidRDefault="00031B60" w:rsidP="00031B6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538DC97E" w14:textId="77777777" w:rsidR="00031B60" w:rsidRDefault="00031B60" w:rsidP="00031B60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0177CA6F" w14:textId="77777777" w:rsidR="00031B60" w:rsidRDefault="00031B60" w:rsidP="00031B60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2BCC5" id="Text Box 957585029" o:spid="_x0000_s1029" type="#_x0000_t202" style="position:absolute;margin-left:435.6pt;margin-top:3.45pt;width:80.5pt;height:68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" fillcolor="white [3201]" strokeweight=".5pt">
                <v:textbox>
                  <w:txbxContent>
                    <w:p w14:paraId="69B358C5" w14:textId="77777777" w:rsidR="00031B60" w:rsidRPr="00DB0DB4" w:rsidRDefault="00031B60" w:rsidP="00031B60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DB0DB4">
                        <w:rPr>
                          <w:sz w:val="22"/>
                          <w:szCs w:val="22"/>
                        </w:rPr>
                        <w:t>BUCKET #:</w:t>
                      </w:r>
                    </w:p>
                    <w:p w14:paraId="206165DE" w14:textId="77777777" w:rsidR="00031B60" w:rsidRPr="00DB0DB4" w:rsidRDefault="00031B60" w:rsidP="00031B60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538DC97E" w14:textId="77777777" w:rsidR="00031B60" w:rsidRDefault="00031B60" w:rsidP="00031B60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14:paraId="0177CA6F" w14:textId="77777777" w:rsidR="00031B60" w:rsidRDefault="00031B60" w:rsidP="00031B60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F6304">
        <w:rPr>
          <w:rFonts w:ascii="Avenir Next Regular" w:hAnsi="Avenir Next Regular"/>
          <w:sz w:val="20"/>
        </w:rPr>
        <w:t xml:space="preserve">The following information will help to report the program statistics and In-Kind </w:t>
      </w:r>
      <w:r w:rsidR="00A24667">
        <w:rPr>
          <w:rFonts w:ascii="Avenir Next Regular" w:hAnsi="Avenir Next Regular"/>
          <w:sz w:val="20"/>
        </w:rPr>
        <w:t xml:space="preserve">volunteer and material </w:t>
      </w:r>
      <w:r w:rsidR="001F6304">
        <w:rPr>
          <w:rFonts w:ascii="Avenir Next Regular" w:hAnsi="Avenir Next Regular"/>
          <w:sz w:val="20"/>
        </w:rPr>
        <w:t>support to our program partners, helping us to continue the beautification project in future</w:t>
      </w:r>
      <w:r w:rsidR="00A24667">
        <w:rPr>
          <w:rFonts w:ascii="Avenir Next Regular" w:hAnsi="Avenir Next Regular"/>
          <w:sz w:val="20"/>
        </w:rPr>
        <w:t xml:space="preserve"> by </w:t>
      </w:r>
      <w:r w:rsidR="001F6304">
        <w:rPr>
          <w:rFonts w:ascii="Avenir Next Regular" w:hAnsi="Avenir Next Regular"/>
          <w:sz w:val="20"/>
        </w:rPr>
        <w:t xml:space="preserve">reporting the economic impact of this program </w:t>
      </w:r>
      <w:r w:rsidR="00A24667">
        <w:rPr>
          <w:rFonts w:ascii="Avenir Next Regular" w:hAnsi="Avenir Next Regular"/>
          <w:sz w:val="20"/>
        </w:rPr>
        <w:t xml:space="preserve">to </w:t>
      </w:r>
      <w:r w:rsidR="001F6304">
        <w:rPr>
          <w:rFonts w:ascii="Avenir Next Regular" w:hAnsi="Avenir Next Regular"/>
          <w:sz w:val="20"/>
        </w:rPr>
        <w:t>secur</w:t>
      </w:r>
      <w:r w:rsidR="00A24667">
        <w:rPr>
          <w:rFonts w:ascii="Avenir Next Regular" w:hAnsi="Avenir Next Regular"/>
          <w:sz w:val="20"/>
        </w:rPr>
        <w:t>e</w:t>
      </w:r>
      <w:r w:rsidR="001F6304">
        <w:rPr>
          <w:rFonts w:ascii="Avenir Next Regular" w:hAnsi="Avenir Next Regular"/>
          <w:sz w:val="20"/>
        </w:rPr>
        <w:t xml:space="preserve"> grant </w:t>
      </w:r>
      <w:r w:rsidR="00A24667">
        <w:rPr>
          <w:rFonts w:ascii="Avenir Next Regular" w:hAnsi="Avenir Next Regular"/>
          <w:sz w:val="20"/>
        </w:rPr>
        <w:t>funding.</w:t>
      </w:r>
    </w:p>
    <w:p w14:paraId="576AB451" w14:textId="43DD365D" w:rsidR="001F6304" w:rsidRDefault="001F6304" w:rsidP="00132550">
      <w:pPr>
        <w:rPr>
          <w:rFonts w:ascii="Avenir Next Regular" w:hAnsi="Avenir Next Regular"/>
          <w:sz w:val="20"/>
        </w:rPr>
      </w:pPr>
    </w:p>
    <w:p w14:paraId="7CD40BBD" w14:textId="17E88009" w:rsidR="00132550" w:rsidRPr="00CA0768" w:rsidRDefault="00132550" w:rsidP="00132550">
      <w:pPr>
        <w:rPr>
          <w:rFonts w:ascii="Avenir Next Regular" w:hAnsi="Avenir Next Regular"/>
          <w:sz w:val="20"/>
        </w:rPr>
      </w:pPr>
      <w:r w:rsidRPr="00CA0768">
        <w:rPr>
          <w:rFonts w:ascii="Avenir Next Regular" w:hAnsi="Avenir Next Regular"/>
          <w:sz w:val="20"/>
        </w:rPr>
        <w:t xml:space="preserve">Please </w:t>
      </w:r>
      <w:r w:rsidR="00A24667">
        <w:rPr>
          <w:rFonts w:ascii="Avenir Next Regular" w:hAnsi="Avenir Next Regular"/>
          <w:sz w:val="20"/>
        </w:rPr>
        <w:t xml:space="preserve">provide volunteer hours and </w:t>
      </w:r>
      <w:r w:rsidRPr="00CA0768">
        <w:rPr>
          <w:rFonts w:ascii="Avenir Next Regular" w:hAnsi="Avenir Next Regular"/>
          <w:sz w:val="20"/>
        </w:rPr>
        <w:t xml:space="preserve">attach </w:t>
      </w:r>
      <w:r w:rsidR="00A24667">
        <w:rPr>
          <w:rFonts w:ascii="Avenir Next Regular" w:hAnsi="Avenir Next Regular"/>
          <w:sz w:val="20"/>
        </w:rPr>
        <w:t xml:space="preserve">receipt </w:t>
      </w:r>
      <w:r w:rsidRPr="00CA0768">
        <w:rPr>
          <w:rFonts w:ascii="Avenir Next Regular" w:hAnsi="Avenir Next Regular"/>
          <w:sz w:val="20"/>
        </w:rPr>
        <w:t>cop</w:t>
      </w:r>
      <w:r w:rsidR="00A24667">
        <w:rPr>
          <w:rFonts w:ascii="Avenir Next Regular" w:hAnsi="Avenir Next Regular"/>
          <w:sz w:val="20"/>
        </w:rPr>
        <w:t xml:space="preserve">ies </w:t>
      </w:r>
      <w:r w:rsidRPr="00CA0768">
        <w:rPr>
          <w:rFonts w:ascii="Avenir Next Regular" w:hAnsi="Avenir Next Regular"/>
          <w:sz w:val="20"/>
        </w:rPr>
        <w:t xml:space="preserve">for your </w:t>
      </w:r>
      <w:r w:rsidR="00A24667">
        <w:rPr>
          <w:rFonts w:ascii="Avenir Next Regular" w:hAnsi="Avenir Next Regular"/>
          <w:sz w:val="20"/>
        </w:rPr>
        <w:t xml:space="preserve">donated </w:t>
      </w:r>
      <w:r w:rsidRPr="00CA0768">
        <w:rPr>
          <w:rFonts w:ascii="Avenir Next Regular" w:hAnsi="Avenir Next Regular"/>
          <w:sz w:val="20"/>
        </w:rPr>
        <w:t xml:space="preserve">out-of-pocket </w:t>
      </w:r>
      <w:r w:rsidR="00A24667">
        <w:rPr>
          <w:rFonts w:ascii="Avenir Next Regular" w:hAnsi="Avenir Next Regular"/>
          <w:sz w:val="20"/>
        </w:rPr>
        <w:t>expenses.</w:t>
      </w:r>
      <w:r w:rsidRPr="00CA0768">
        <w:rPr>
          <w:rFonts w:ascii="Avenir Next Regular" w:hAnsi="Avenir Next Regular"/>
          <w:sz w:val="20"/>
        </w:rPr>
        <w:t xml:space="preserve"> </w:t>
      </w:r>
    </w:p>
    <w:p w14:paraId="6DD34AAB" w14:textId="37D7319E" w:rsidR="00132550" w:rsidRPr="00E62CF2" w:rsidRDefault="00132550" w:rsidP="00132550">
      <w:pPr>
        <w:jc w:val="center"/>
        <w:rPr>
          <w:b/>
        </w:rPr>
      </w:pPr>
    </w:p>
    <w:tbl>
      <w:tblPr>
        <w:tblStyle w:val="TableGrid"/>
        <w:tblW w:w="10293" w:type="dxa"/>
        <w:jc w:val="center"/>
        <w:tblLook w:val="00A0" w:firstRow="1" w:lastRow="0" w:firstColumn="1" w:lastColumn="0" w:noHBand="0" w:noVBand="0"/>
      </w:tblPr>
      <w:tblGrid>
        <w:gridCol w:w="3780"/>
        <w:gridCol w:w="1890"/>
        <w:gridCol w:w="2070"/>
        <w:gridCol w:w="2553"/>
      </w:tblGrid>
      <w:tr w:rsidR="00132550" w14:paraId="5EE71B27" w14:textId="77777777" w:rsidTr="00785F29">
        <w:trPr>
          <w:jc w:val="center"/>
        </w:trPr>
        <w:tc>
          <w:tcPr>
            <w:tcW w:w="3780" w:type="dxa"/>
          </w:tcPr>
          <w:p w14:paraId="063EB77B" w14:textId="77777777" w:rsidR="00132550" w:rsidRDefault="00785F29" w:rsidP="008663FE">
            <w:pPr>
              <w:jc w:val="center"/>
              <w:rPr>
                <w:rFonts w:ascii="Avenir Next Regular" w:hAnsi="Avenir Next Regular"/>
                <w:b/>
                <w:sz w:val="20"/>
              </w:rPr>
            </w:pPr>
            <w:r>
              <w:rPr>
                <w:rFonts w:ascii="Avenir Next Regular" w:hAnsi="Avenir Next Regular"/>
                <w:b/>
                <w:sz w:val="20"/>
              </w:rPr>
              <w:t xml:space="preserve">Full </w:t>
            </w:r>
            <w:r w:rsidR="00132550" w:rsidRPr="00CA0768">
              <w:rPr>
                <w:rFonts w:ascii="Avenir Next Regular" w:hAnsi="Avenir Next Regular"/>
                <w:b/>
                <w:sz w:val="20"/>
              </w:rPr>
              <w:t>Name</w:t>
            </w:r>
          </w:p>
          <w:p w14:paraId="5DE46972" w14:textId="044ACFE6" w:rsidR="00785F29" w:rsidRPr="00CA0768" w:rsidRDefault="00785F29" w:rsidP="008663FE">
            <w:pPr>
              <w:jc w:val="center"/>
              <w:rPr>
                <w:rFonts w:ascii="Avenir Next Regular" w:hAnsi="Avenir Next Regular"/>
                <w:b/>
                <w:sz w:val="20"/>
              </w:rPr>
            </w:pPr>
            <w:r>
              <w:rPr>
                <w:rFonts w:ascii="Avenir Next Regular" w:hAnsi="Avenir Next Regular"/>
                <w:b/>
                <w:sz w:val="20"/>
              </w:rPr>
              <w:t>Of Participant</w:t>
            </w:r>
          </w:p>
        </w:tc>
        <w:tc>
          <w:tcPr>
            <w:tcW w:w="1890" w:type="dxa"/>
          </w:tcPr>
          <w:p w14:paraId="0DAF3AF8" w14:textId="77777777" w:rsidR="00785F29" w:rsidRDefault="00132550" w:rsidP="008663FE">
            <w:pPr>
              <w:jc w:val="center"/>
              <w:rPr>
                <w:rFonts w:ascii="Avenir Next Regular" w:hAnsi="Avenir Next Regular"/>
                <w:b/>
                <w:sz w:val="20"/>
              </w:rPr>
            </w:pPr>
            <w:r w:rsidRPr="00CA0768">
              <w:rPr>
                <w:rFonts w:ascii="Avenir Next Regular" w:hAnsi="Avenir Next Regular"/>
                <w:b/>
                <w:sz w:val="20"/>
              </w:rPr>
              <w:t xml:space="preserve">Hours Worked </w:t>
            </w:r>
          </w:p>
          <w:p w14:paraId="1EAE26D6" w14:textId="479A8363" w:rsidR="00132550" w:rsidRPr="00CA0768" w:rsidRDefault="00132550" w:rsidP="008663FE">
            <w:pPr>
              <w:jc w:val="center"/>
              <w:rPr>
                <w:rFonts w:ascii="Avenir Next Regular" w:hAnsi="Avenir Next Regular"/>
                <w:b/>
                <w:sz w:val="20"/>
              </w:rPr>
            </w:pPr>
            <w:r w:rsidRPr="00CA0768">
              <w:rPr>
                <w:rFonts w:ascii="Avenir Next Regular" w:hAnsi="Avenir Next Regular"/>
                <w:b/>
                <w:sz w:val="20"/>
              </w:rPr>
              <w:t>on “Bucket”</w:t>
            </w:r>
          </w:p>
        </w:tc>
        <w:tc>
          <w:tcPr>
            <w:tcW w:w="2070" w:type="dxa"/>
          </w:tcPr>
          <w:p w14:paraId="038188D8" w14:textId="77777777" w:rsidR="00785F29" w:rsidRDefault="00132550" w:rsidP="008663FE">
            <w:pPr>
              <w:jc w:val="center"/>
              <w:rPr>
                <w:rFonts w:ascii="Avenir Next Regular" w:hAnsi="Avenir Next Regular"/>
                <w:b/>
                <w:sz w:val="20"/>
              </w:rPr>
            </w:pPr>
            <w:r w:rsidRPr="00CA0768">
              <w:rPr>
                <w:rFonts w:ascii="Avenir Next Regular" w:hAnsi="Avenir Next Regular"/>
                <w:b/>
                <w:sz w:val="20"/>
              </w:rPr>
              <w:t xml:space="preserve">Total </w:t>
            </w:r>
          </w:p>
          <w:p w14:paraId="1A14B337" w14:textId="45164C7F" w:rsidR="00132550" w:rsidRPr="00CA0768" w:rsidRDefault="00132550" w:rsidP="008663FE">
            <w:pPr>
              <w:jc w:val="center"/>
              <w:rPr>
                <w:rFonts w:ascii="Avenir Next Regular" w:hAnsi="Avenir Next Regular"/>
                <w:b/>
                <w:sz w:val="20"/>
              </w:rPr>
            </w:pPr>
            <w:r w:rsidRPr="00CA0768">
              <w:rPr>
                <w:rFonts w:ascii="Avenir Next Regular" w:hAnsi="Avenir Next Regular"/>
                <w:b/>
                <w:sz w:val="20"/>
              </w:rPr>
              <w:t>Mileage</w:t>
            </w:r>
          </w:p>
        </w:tc>
        <w:tc>
          <w:tcPr>
            <w:tcW w:w="2553" w:type="dxa"/>
          </w:tcPr>
          <w:p w14:paraId="05EA0250" w14:textId="4FDE798F" w:rsidR="00785F29" w:rsidRDefault="00132550" w:rsidP="008663FE">
            <w:pPr>
              <w:jc w:val="center"/>
              <w:rPr>
                <w:rFonts w:ascii="Avenir Next Regular" w:hAnsi="Avenir Next Regular"/>
                <w:b/>
                <w:sz w:val="20"/>
              </w:rPr>
            </w:pPr>
            <w:r w:rsidRPr="00CA0768">
              <w:rPr>
                <w:rFonts w:ascii="Avenir Next Regular" w:hAnsi="Avenir Next Regular"/>
                <w:b/>
                <w:sz w:val="20"/>
              </w:rPr>
              <w:t xml:space="preserve">Material </w:t>
            </w:r>
          </w:p>
          <w:p w14:paraId="272C05CC" w14:textId="3AB63058" w:rsidR="00132550" w:rsidRPr="00CA0768" w:rsidRDefault="00132550" w:rsidP="008663FE">
            <w:pPr>
              <w:jc w:val="center"/>
              <w:rPr>
                <w:rFonts w:ascii="Avenir Next Regular" w:hAnsi="Avenir Next Regular"/>
                <w:b/>
                <w:sz w:val="20"/>
              </w:rPr>
            </w:pPr>
            <w:r w:rsidRPr="00CA0768">
              <w:rPr>
                <w:rFonts w:ascii="Avenir Next Regular" w:hAnsi="Avenir Next Regular"/>
                <w:b/>
                <w:sz w:val="20"/>
              </w:rPr>
              <w:t>Costs</w:t>
            </w:r>
          </w:p>
        </w:tc>
      </w:tr>
      <w:tr w:rsidR="00132550" w14:paraId="1E33F72B" w14:textId="77777777" w:rsidTr="00785F29">
        <w:trPr>
          <w:jc w:val="center"/>
        </w:trPr>
        <w:tc>
          <w:tcPr>
            <w:tcW w:w="3780" w:type="dxa"/>
          </w:tcPr>
          <w:p w14:paraId="6309A246" w14:textId="77777777" w:rsidR="00132550" w:rsidRDefault="00132550" w:rsidP="008663FE"/>
        </w:tc>
        <w:tc>
          <w:tcPr>
            <w:tcW w:w="1890" w:type="dxa"/>
          </w:tcPr>
          <w:p w14:paraId="03A341FB" w14:textId="6A8DE8B4" w:rsidR="00132550" w:rsidRDefault="00132550" w:rsidP="008663FE"/>
        </w:tc>
        <w:tc>
          <w:tcPr>
            <w:tcW w:w="2070" w:type="dxa"/>
          </w:tcPr>
          <w:p w14:paraId="2926F8E6" w14:textId="77777777" w:rsidR="00132550" w:rsidRDefault="00132550" w:rsidP="008663FE"/>
        </w:tc>
        <w:tc>
          <w:tcPr>
            <w:tcW w:w="2553" w:type="dxa"/>
          </w:tcPr>
          <w:p w14:paraId="57276AAB" w14:textId="530959CE" w:rsidR="00132550" w:rsidRDefault="00132550" w:rsidP="008663FE"/>
        </w:tc>
      </w:tr>
      <w:tr w:rsidR="00132550" w14:paraId="1E2825BD" w14:textId="77777777" w:rsidTr="00785F29">
        <w:trPr>
          <w:jc w:val="center"/>
        </w:trPr>
        <w:tc>
          <w:tcPr>
            <w:tcW w:w="3780" w:type="dxa"/>
          </w:tcPr>
          <w:p w14:paraId="4A9DE651" w14:textId="77777777" w:rsidR="00132550" w:rsidRDefault="00132550" w:rsidP="008663FE"/>
        </w:tc>
        <w:tc>
          <w:tcPr>
            <w:tcW w:w="1890" w:type="dxa"/>
          </w:tcPr>
          <w:p w14:paraId="26998606" w14:textId="77777777" w:rsidR="00132550" w:rsidRDefault="00132550" w:rsidP="008663FE"/>
        </w:tc>
        <w:tc>
          <w:tcPr>
            <w:tcW w:w="2070" w:type="dxa"/>
          </w:tcPr>
          <w:p w14:paraId="6AB74A6D" w14:textId="77777777" w:rsidR="00132550" w:rsidRDefault="00132550" w:rsidP="008663FE"/>
        </w:tc>
        <w:tc>
          <w:tcPr>
            <w:tcW w:w="2553" w:type="dxa"/>
          </w:tcPr>
          <w:p w14:paraId="14AF24EC" w14:textId="11AEE41A" w:rsidR="00132550" w:rsidRDefault="00132550" w:rsidP="008663FE"/>
        </w:tc>
      </w:tr>
      <w:tr w:rsidR="00132550" w14:paraId="3F5CC437" w14:textId="77777777" w:rsidTr="00785F29">
        <w:trPr>
          <w:jc w:val="center"/>
        </w:trPr>
        <w:tc>
          <w:tcPr>
            <w:tcW w:w="3780" w:type="dxa"/>
          </w:tcPr>
          <w:p w14:paraId="053C7963" w14:textId="77777777" w:rsidR="00132550" w:rsidRDefault="00132550" w:rsidP="008663FE"/>
        </w:tc>
        <w:tc>
          <w:tcPr>
            <w:tcW w:w="1890" w:type="dxa"/>
          </w:tcPr>
          <w:p w14:paraId="7C098781" w14:textId="40F51B75" w:rsidR="00132550" w:rsidRDefault="00132550" w:rsidP="008663FE"/>
        </w:tc>
        <w:tc>
          <w:tcPr>
            <w:tcW w:w="2070" w:type="dxa"/>
          </w:tcPr>
          <w:p w14:paraId="14A05714" w14:textId="77777777" w:rsidR="00132550" w:rsidRDefault="00132550" w:rsidP="008663FE"/>
        </w:tc>
        <w:tc>
          <w:tcPr>
            <w:tcW w:w="2553" w:type="dxa"/>
          </w:tcPr>
          <w:p w14:paraId="66394D71" w14:textId="67D54B3D" w:rsidR="00132550" w:rsidRDefault="00132550" w:rsidP="008663FE"/>
        </w:tc>
      </w:tr>
      <w:tr w:rsidR="00132550" w14:paraId="15F8FF56" w14:textId="77777777" w:rsidTr="00785F29">
        <w:trPr>
          <w:jc w:val="center"/>
        </w:trPr>
        <w:tc>
          <w:tcPr>
            <w:tcW w:w="3780" w:type="dxa"/>
          </w:tcPr>
          <w:p w14:paraId="64E0357D" w14:textId="77777777" w:rsidR="00132550" w:rsidRDefault="00132550" w:rsidP="008663FE"/>
        </w:tc>
        <w:tc>
          <w:tcPr>
            <w:tcW w:w="1890" w:type="dxa"/>
          </w:tcPr>
          <w:p w14:paraId="0870EF81" w14:textId="77777777" w:rsidR="00132550" w:rsidRDefault="00132550" w:rsidP="008663FE"/>
        </w:tc>
        <w:tc>
          <w:tcPr>
            <w:tcW w:w="2070" w:type="dxa"/>
          </w:tcPr>
          <w:p w14:paraId="6FA0DB56" w14:textId="77777777" w:rsidR="00132550" w:rsidRDefault="00132550" w:rsidP="008663FE"/>
        </w:tc>
        <w:tc>
          <w:tcPr>
            <w:tcW w:w="2553" w:type="dxa"/>
          </w:tcPr>
          <w:p w14:paraId="090B6A48" w14:textId="42F604D3" w:rsidR="00132550" w:rsidRDefault="00132550" w:rsidP="008663FE"/>
        </w:tc>
      </w:tr>
      <w:tr w:rsidR="00132550" w14:paraId="511E8A5B" w14:textId="77777777" w:rsidTr="00785F29">
        <w:trPr>
          <w:jc w:val="center"/>
        </w:trPr>
        <w:tc>
          <w:tcPr>
            <w:tcW w:w="3780" w:type="dxa"/>
          </w:tcPr>
          <w:p w14:paraId="0C683C0B" w14:textId="77777777" w:rsidR="00132550" w:rsidRDefault="00132550" w:rsidP="008663FE"/>
        </w:tc>
        <w:tc>
          <w:tcPr>
            <w:tcW w:w="1890" w:type="dxa"/>
          </w:tcPr>
          <w:p w14:paraId="15D43582" w14:textId="77777777" w:rsidR="00132550" w:rsidRDefault="00132550" w:rsidP="008663FE"/>
        </w:tc>
        <w:tc>
          <w:tcPr>
            <w:tcW w:w="2070" w:type="dxa"/>
          </w:tcPr>
          <w:p w14:paraId="091588F5" w14:textId="77777777" w:rsidR="00132550" w:rsidRDefault="00132550" w:rsidP="008663FE"/>
        </w:tc>
        <w:tc>
          <w:tcPr>
            <w:tcW w:w="2553" w:type="dxa"/>
          </w:tcPr>
          <w:p w14:paraId="1A33D27B" w14:textId="39FEE9AD" w:rsidR="00132550" w:rsidRDefault="00132550" w:rsidP="008663FE"/>
        </w:tc>
      </w:tr>
      <w:tr w:rsidR="00132550" w14:paraId="33CD8669" w14:textId="77777777" w:rsidTr="00785F29">
        <w:trPr>
          <w:jc w:val="center"/>
        </w:trPr>
        <w:tc>
          <w:tcPr>
            <w:tcW w:w="3780" w:type="dxa"/>
          </w:tcPr>
          <w:p w14:paraId="1BAE9E73" w14:textId="77777777" w:rsidR="00132550" w:rsidRDefault="00132550" w:rsidP="008663FE"/>
        </w:tc>
        <w:tc>
          <w:tcPr>
            <w:tcW w:w="1890" w:type="dxa"/>
          </w:tcPr>
          <w:p w14:paraId="15017001" w14:textId="770114F8" w:rsidR="00132550" w:rsidRDefault="00132550" w:rsidP="008663FE"/>
        </w:tc>
        <w:tc>
          <w:tcPr>
            <w:tcW w:w="2070" w:type="dxa"/>
          </w:tcPr>
          <w:p w14:paraId="7332A21D" w14:textId="77777777" w:rsidR="00132550" w:rsidRDefault="00132550" w:rsidP="008663FE"/>
        </w:tc>
        <w:tc>
          <w:tcPr>
            <w:tcW w:w="2553" w:type="dxa"/>
          </w:tcPr>
          <w:p w14:paraId="788224DF" w14:textId="3DBC2E7A" w:rsidR="00132550" w:rsidRDefault="00132550" w:rsidP="008663FE"/>
        </w:tc>
      </w:tr>
      <w:tr w:rsidR="00132550" w14:paraId="33EFE13E" w14:textId="77777777" w:rsidTr="00785F29">
        <w:trPr>
          <w:jc w:val="center"/>
        </w:trPr>
        <w:tc>
          <w:tcPr>
            <w:tcW w:w="3780" w:type="dxa"/>
          </w:tcPr>
          <w:p w14:paraId="6EAA264F" w14:textId="77777777" w:rsidR="00132550" w:rsidRDefault="00132550" w:rsidP="008663FE"/>
        </w:tc>
        <w:tc>
          <w:tcPr>
            <w:tcW w:w="1890" w:type="dxa"/>
          </w:tcPr>
          <w:p w14:paraId="108C9F6F" w14:textId="50910F90" w:rsidR="00132550" w:rsidRDefault="00132550" w:rsidP="008663FE"/>
        </w:tc>
        <w:tc>
          <w:tcPr>
            <w:tcW w:w="2070" w:type="dxa"/>
          </w:tcPr>
          <w:p w14:paraId="7DCD2D2D" w14:textId="77777777" w:rsidR="00132550" w:rsidRDefault="00132550" w:rsidP="008663FE"/>
        </w:tc>
        <w:tc>
          <w:tcPr>
            <w:tcW w:w="2553" w:type="dxa"/>
          </w:tcPr>
          <w:p w14:paraId="434B1EF8" w14:textId="00D9629B" w:rsidR="00132550" w:rsidRDefault="00132550" w:rsidP="008663FE"/>
        </w:tc>
      </w:tr>
      <w:tr w:rsidR="00132550" w14:paraId="035EBA20" w14:textId="77777777" w:rsidTr="00785F29">
        <w:trPr>
          <w:jc w:val="center"/>
        </w:trPr>
        <w:tc>
          <w:tcPr>
            <w:tcW w:w="3780" w:type="dxa"/>
          </w:tcPr>
          <w:p w14:paraId="14A0D680" w14:textId="77777777" w:rsidR="00132550" w:rsidRDefault="00132550" w:rsidP="008663FE"/>
        </w:tc>
        <w:tc>
          <w:tcPr>
            <w:tcW w:w="1890" w:type="dxa"/>
          </w:tcPr>
          <w:p w14:paraId="7951B135" w14:textId="77777777" w:rsidR="00132550" w:rsidRDefault="00132550" w:rsidP="008663FE"/>
        </w:tc>
        <w:tc>
          <w:tcPr>
            <w:tcW w:w="2070" w:type="dxa"/>
          </w:tcPr>
          <w:p w14:paraId="4E082DBF" w14:textId="5D6B1ACE" w:rsidR="00132550" w:rsidRDefault="00132550" w:rsidP="008663FE"/>
        </w:tc>
        <w:tc>
          <w:tcPr>
            <w:tcW w:w="2553" w:type="dxa"/>
          </w:tcPr>
          <w:p w14:paraId="2ACFDD04" w14:textId="783134F3" w:rsidR="00132550" w:rsidRDefault="00132550" w:rsidP="008663FE"/>
        </w:tc>
      </w:tr>
      <w:tr w:rsidR="00132550" w14:paraId="60BBC626" w14:textId="77777777" w:rsidTr="00785F29">
        <w:trPr>
          <w:jc w:val="center"/>
        </w:trPr>
        <w:tc>
          <w:tcPr>
            <w:tcW w:w="3780" w:type="dxa"/>
          </w:tcPr>
          <w:p w14:paraId="6416FEAB" w14:textId="77777777" w:rsidR="00132550" w:rsidRDefault="00132550" w:rsidP="008663FE"/>
        </w:tc>
        <w:tc>
          <w:tcPr>
            <w:tcW w:w="1890" w:type="dxa"/>
          </w:tcPr>
          <w:p w14:paraId="6134C3EE" w14:textId="77777777" w:rsidR="00132550" w:rsidRDefault="00132550" w:rsidP="008663FE"/>
        </w:tc>
        <w:tc>
          <w:tcPr>
            <w:tcW w:w="2070" w:type="dxa"/>
          </w:tcPr>
          <w:p w14:paraId="404D6B2F" w14:textId="7C6FBCAA" w:rsidR="00132550" w:rsidRDefault="00132550" w:rsidP="008663FE"/>
        </w:tc>
        <w:tc>
          <w:tcPr>
            <w:tcW w:w="2553" w:type="dxa"/>
          </w:tcPr>
          <w:p w14:paraId="7515CF39" w14:textId="2CDED1B9" w:rsidR="00132550" w:rsidRDefault="00132550" w:rsidP="008663FE"/>
        </w:tc>
      </w:tr>
      <w:tr w:rsidR="00132550" w14:paraId="2A9178CA" w14:textId="77777777" w:rsidTr="00785F29">
        <w:trPr>
          <w:jc w:val="center"/>
        </w:trPr>
        <w:tc>
          <w:tcPr>
            <w:tcW w:w="3780" w:type="dxa"/>
          </w:tcPr>
          <w:p w14:paraId="1EAD972B" w14:textId="77777777" w:rsidR="00132550" w:rsidRDefault="00132550" w:rsidP="008663FE"/>
        </w:tc>
        <w:tc>
          <w:tcPr>
            <w:tcW w:w="1890" w:type="dxa"/>
          </w:tcPr>
          <w:p w14:paraId="048D0DAA" w14:textId="77777777" w:rsidR="00132550" w:rsidRDefault="00132550" w:rsidP="008663FE"/>
        </w:tc>
        <w:tc>
          <w:tcPr>
            <w:tcW w:w="2070" w:type="dxa"/>
          </w:tcPr>
          <w:p w14:paraId="3251D959" w14:textId="38EB6E9E" w:rsidR="00132550" w:rsidRDefault="00132550" w:rsidP="008663FE"/>
        </w:tc>
        <w:tc>
          <w:tcPr>
            <w:tcW w:w="2553" w:type="dxa"/>
          </w:tcPr>
          <w:p w14:paraId="090BF3B7" w14:textId="3D0AD736" w:rsidR="00132550" w:rsidRDefault="00132550" w:rsidP="008663FE"/>
        </w:tc>
      </w:tr>
      <w:tr w:rsidR="00132550" w14:paraId="0C2C658F" w14:textId="77777777" w:rsidTr="00785F29">
        <w:trPr>
          <w:jc w:val="center"/>
        </w:trPr>
        <w:tc>
          <w:tcPr>
            <w:tcW w:w="3780" w:type="dxa"/>
          </w:tcPr>
          <w:p w14:paraId="29D3B7E6" w14:textId="77777777" w:rsidR="00132550" w:rsidRDefault="00132550" w:rsidP="008663FE"/>
        </w:tc>
        <w:tc>
          <w:tcPr>
            <w:tcW w:w="1890" w:type="dxa"/>
          </w:tcPr>
          <w:p w14:paraId="3A42B637" w14:textId="77777777" w:rsidR="00132550" w:rsidRDefault="00132550" w:rsidP="008663FE"/>
        </w:tc>
        <w:tc>
          <w:tcPr>
            <w:tcW w:w="2070" w:type="dxa"/>
          </w:tcPr>
          <w:p w14:paraId="2C5536A5" w14:textId="0D4A54E9" w:rsidR="00132550" w:rsidRDefault="00132550" w:rsidP="008663FE"/>
        </w:tc>
        <w:tc>
          <w:tcPr>
            <w:tcW w:w="2553" w:type="dxa"/>
          </w:tcPr>
          <w:p w14:paraId="5C1E2989" w14:textId="05AF8349" w:rsidR="00132550" w:rsidRDefault="00132550" w:rsidP="008663FE"/>
        </w:tc>
      </w:tr>
      <w:tr w:rsidR="00132550" w14:paraId="0D35D3CA" w14:textId="77777777" w:rsidTr="00785F29">
        <w:trPr>
          <w:jc w:val="center"/>
        </w:trPr>
        <w:tc>
          <w:tcPr>
            <w:tcW w:w="3780" w:type="dxa"/>
          </w:tcPr>
          <w:p w14:paraId="1E40CAEF" w14:textId="77777777" w:rsidR="00132550" w:rsidRDefault="00132550" w:rsidP="008663FE"/>
        </w:tc>
        <w:tc>
          <w:tcPr>
            <w:tcW w:w="1890" w:type="dxa"/>
          </w:tcPr>
          <w:p w14:paraId="36B5FE34" w14:textId="77777777" w:rsidR="00132550" w:rsidRDefault="00132550" w:rsidP="008663FE"/>
        </w:tc>
        <w:tc>
          <w:tcPr>
            <w:tcW w:w="2070" w:type="dxa"/>
          </w:tcPr>
          <w:p w14:paraId="7EE5E063" w14:textId="77777777" w:rsidR="00132550" w:rsidRDefault="00132550" w:rsidP="008663FE"/>
        </w:tc>
        <w:tc>
          <w:tcPr>
            <w:tcW w:w="2553" w:type="dxa"/>
          </w:tcPr>
          <w:p w14:paraId="53DE2B74" w14:textId="67E520C6" w:rsidR="00132550" w:rsidRDefault="00132550" w:rsidP="008663FE"/>
        </w:tc>
      </w:tr>
      <w:tr w:rsidR="00132550" w14:paraId="1048EC5C" w14:textId="77777777" w:rsidTr="00785F29">
        <w:trPr>
          <w:jc w:val="center"/>
        </w:trPr>
        <w:tc>
          <w:tcPr>
            <w:tcW w:w="3780" w:type="dxa"/>
          </w:tcPr>
          <w:p w14:paraId="650AAD45" w14:textId="77777777" w:rsidR="00132550" w:rsidRDefault="00132550" w:rsidP="008663FE"/>
        </w:tc>
        <w:tc>
          <w:tcPr>
            <w:tcW w:w="1890" w:type="dxa"/>
          </w:tcPr>
          <w:p w14:paraId="65A61571" w14:textId="77777777" w:rsidR="00132550" w:rsidRDefault="00132550" w:rsidP="008663FE"/>
        </w:tc>
        <w:tc>
          <w:tcPr>
            <w:tcW w:w="2070" w:type="dxa"/>
          </w:tcPr>
          <w:p w14:paraId="2F91870A" w14:textId="758E9C97" w:rsidR="00132550" w:rsidRDefault="00132550" w:rsidP="008663FE"/>
        </w:tc>
        <w:tc>
          <w:tcPr>
            <w:tcW w:w="2553" w:type="dxa"/>
          </w:tcPr>
          <w:p w14:paraId="7CF64F30" w14:textId="43667442" w:rsidR="00132550" w:rsidRDefault="00132550" w:rsidP="008663FE"/>
        </w:tc>
      </w:tr>
      <w:tr w:rsidR="00132550" w14:paraId="329EAAEF" w14:textId="77777777" w:rsidTr="00785F29">
        <w:trPr>
          <w:jc w:val="center"/>
        </w:trPr>
        <w:tc>
          <w:tcPr>
            <w:tcW w:w="3780" w:type="dxa"/>
          </w:tcPr>
          <w:p w14:paraId="58A04C14" w14:textId="77777777" w:rsidR="00132550" w:rsidRDefault="00132550" w:rsidP="008663FE"/>
        </w:tc>
        <w:tc>
          <w:tcPr>
            <w:tcW w:w="1890" w:type="dxa"/>
          </w:tcPr>
          <w:p w14:paraId="1893801F" w14:textId="77777777" w:rsidR="00132550" w:rsidRDefault="00132550" w:rsidP="008663FE"/>
        </w:tc>
        <w:tc>
          <w:tcPr>
            <w:tcW w:w="2070" w:type="dxa"/>
          </w:tcPr>
          <w:p w14:paraId="6DA6EB78" w14:textId="04F0EC6D" w:rsidR="00132550" w:rsidRDefault="00132550" w:rsidP="008663FE"/>
        </w:tc>
        <w:tc>
          <w:tcPr>
            <w:tcW w:w="2553" w:type="dxa"/>
          </w:tcPr>
          <w:p w14:paraId="37A43C00" w14:textId="237C3170" w:rsidR="00132550" w:rsidRDefault="00132550" w:rsidP="008663FE"/>
        </w:tc>
      </w:tr>
      <w:tr w:rsidR="00132550" w14:paraId="465126AF" w14:textId="77777777" w:rsidTr="00785F29">
        <w:trPr>
          <w:jc w:val="center"/>
        </w:trPr>
        <w:tc>
          <w:tcPr>
            <w:tcW w:w="3780" w:type="dxa"/>
          </w:tcPr>
          <w:p w14:paraId="0C1071FD" w14:textId="77777777" w:rsidR="00132550" w:rsidRDefault="00132550" w:rsidP="008663FE"/>
        </w:tc>
        <w:tc>
          <w:tcPr>
            <w:tcW w:w="1890" w:type="dxa"/>
          </w:tcPr>
          <w:p w14:paraId="6DF19E3F" w14:textId="77777777" w:rsidR="00132550" w:rsidRDefault="00132550" w:rsidP="008663FE"/>
        </w:tc>
        <w:tc>
          <w:tcPr>
            <w:tcW w:w="2070" w:type="dxa"/>
          </w:tcPr>
          <w:p w14:paraId="6950BE96" w14:textId="30CD21EF" w:rsidR="00132550" w:rsidRDefault="00132550" w:rsidP="008663FE"/>
        </w:tc>
        <w:tc>
          <w:tcPr>
            <w:tcW w:w="2553" w:type="dxa"/>
          </w:tcPr>
          <w:p w14:paraId="59AC6951" w14:textId="3122D762" w:rsidR="00132550" w:rsidRDefault="00132550" w:rsidP="008663FE"/>
        </w:tc>
      </w:tr>
      <w:tr w:rsidR="00132550" w14:paraId="496C0970" w14:textId="77777777" w:rsidTr="00785F29">
        <w:trPr>
          <w:jc w:val="center"/>
        </w:trPr>
        <w:tc>
          <w:tcPr>
            <w:tcW w:w="3780" w:type="dxa"/>
          </w:tcPr>
          <w:p w14:paraId="3245F4BF" w14:textId="77777777" w:rsidR="00132550" w:rsidRDefault="00132550" w:rsidP="008663FE"/>
        </w:tc>
        <w:tc>
          <w:tcPr>
            <w:tcW w:w="1890" w:type="dxa"/>
          </w:tcPr>
          <w:p w14:paraId="40CB0FD0" w14:textId="77777777" w:rsidR="00132550" w:rsidRDefault="00132550" w:rsidP="008663FE"/>
        </w:tc>
        <w:tc>
          <w:tcPr>
            <w:tcW w:w="2070" w:type="dxa"/>
          </w:tcPr>
          <w:p w14:paraId="492A82E4" w14:textId="77777777" w:rsidR="00132550" w:rsidRDefault="00132550" w:rsidP="008663FE"/>
        </w:tc>
        <w:tc>
          <w:tcPr>
            <w:tcW w:w="2553" w:type="dxa"/>
          </w:tcPr>
          <w:p w14:paraId="7EEC46FB" w14:textId="050B45FE" w:rsidR="00132550" w:rsidRDefault="00132550" w:rsidP="008663FE"/>
        </w:tc>
      </w:tr>
      <w:tr w:rsidR="00132550" w14:paraId="3B4A1F54" w14:textId="77777777" w:rsidTr="00785F29">
        <w:trPr>
          <w:jc w:val="center"/>
        </w:trPr>
        <w:tc>
          <w:tcPr>
            <w:tcW w:w="3780" w:type="dxa"/>
          </w:tcPr>
          <w:p w14:paraId="50B2EA13" w14:textId="77777777" w:rsidR="00132550" w:rsidRDefault="00132550" w:rsidP="008663FE"/>
        </w:tc>
        <w:tc>
          <w:tcPr>
            <w:tcW w:w="1890" w:type="dxa"/>
          </w:tcPr>
          <w:p w14:paraId="7ACAB351" w14:textId="77777777" w:rsidR="00132550" w:rsidRDefault="00132550" w:rsidP="008663FE"/>
        </w:tc>
        <w:tc>
          <w:tcPr>
            <w:tcW w:w="2070" w:type="dxa"/>
          </w:tcPr>
          <w:p w14:paraId="4D4E1127" w14:textId="77777777" w:rsidR="00132550" w:rsidRDefault="00132550" w:rsidP="008663FE"/>
        </w:tc>
        <w:tc>
          <w:tcPr>
            <w:tcW w:w="2553" w:type="dxa"/>
          </w:tcPr>
          <w:p w14:paraId="46F4E035" w14:textId="7BBE1C60" w:rsidR="00132550" w:rsidRDefault="00132550" w:rsidP="008663FE"/>
        </w:tc>
      </w:tr>
      <w:tr w:rsidR="00132550" w14:paraId="344471EA" w14:textId="77777777" w:rsidTr="00785F29">
        <w:trPr>
          <w:jc w:val="center"/>
        </w:trPr>
        <w:tc>
          <w:tcPr>
            <w:tcW w:w="3780" w:type="dxa"/>
          </w:tcPr>
          <w:p w14:paraId="25A0BDB2" w14:textId="77777777" w:rsidR="00132550" w:rsidRDefault="00132550" w:rsidP="008663FE"/>
        </w:tc>
        <w:tc>
          <w:tcPr>
            <w:tcW w:w="1890" w:type="dxa"/>
          </w:tcPr>
          <w:p w14:paraId="229A29E3" w14:textId="77777777" w:rsidR="00132550" w:rsidRDefault="00132550" w:rsidP="008663FE"/>
        </w:tc>
        <w:tc>
          <w:tcPr>
            <w:tcW w:w="2070" w:type="dxa"/>
          </w:tcPr>
          <w:p w14:paraId="0F45A33D" w14:textId="77777777" w:rsidR="00132550" w:rsidRDefault="00132550" w:rsidP="008663FE"/>
        </w:tc>
        <w:tc>
          <w:tcPr>
            <w:tcW w:w="2553" w:type="dxa"/>
          </w:tcPr>
          <w:p w14:paraId="7D94105B" w14:textId="48DE4820" w:rsidR="00132550" w:rsidRDefault="00132550" w:rsidP="008663FE"/>
        </w:tc>
      </w:tr>
      <w:tr w:rsidR="00132550" w14:paraId="4F5CE0F5" w14:textId="77777777" w:rsidTr="00785F29">
        <w:trPr>
          <w:jc w:val="center"/>
        </w:trPr>
        <w:tc>
          <w:tcPr>
            <w:tcW w:w="3780" w:type="dxa"/>
          </w:tcPr>
          <w:p w14:paraId="40D2E56A" w14:textId="77777777" w:rsidR="00132550" w:rsidRDefault="00132550" w:rsidP="008663FE"/>
        </w:tc>
        <w:tc>
          <w:tcPr>
            <w:tcW w:w="1890" w:type="dxa"/>
          </w:tcPr>
          <w:p w14:paraId="75B7F151" w14:textId="77777777" w:rsidR="00132550" w:rsidRDefault="00132550" w:rsidP="008663FE"/>
        </w:tc>
        <w:tc>
          <w:tcPr>
            <w:tcW w:w="2070" w:type="dxa"/>
          </w:tcPr>
          <w:p w14:paraId="2CB19A27" w14:textId="77777777" w:rsidR="00132550" w:rsidRDefault="00132550" w:rsidP="008663FE"/>
        </w:tc>
        <w:tc>
          <w:tcPr>
            <w:tcW w:w="2553" w:type="dxa"/>
          </w:tcPr>
          <w:p w14:paraId="34738909" w14:textId="382883D9" w:rsidR="00132550" w:rsidRDefault="00132550" w:rsidP="008663FE"/>
        </w:tc>
      </w:tr>
      <w:tr w:rsidR="00132550" w14:paraId="783B74D5" w14:textId="77777777" w:rsidTr="00785F29">
        <w:trPr>
          <w:jc w:val="center"/>
        </w:trPr>
        <w:tc>
          <w:tcPr>
            <w:tcW w:w="3780" w:type="dxa"/>
          </w:tcPr>
          <w:p w14:paraId="392EE3CE" w14:textId="77777777" w:rsidR="00132550" w:rsidRDefault="00132550" w:rsidP="008663FE"/>
        </w:tc>
        <w:tc>
          <w:tcPr>
            <w:tcW w:w="1890" w:type="dxa"/>
          </w:tcPr>
          <w:p w14:paraId="56E636A4" w14:textId="77777777" w:rsidR="00132550" w:rsidRDefault="00132550" w:rsidP="008663FE"/>
        </w:tc>
        <w:tc>
          <w:tcPr>
            <w:tcW w:w="2070" w:type="dxa"/>
          </w:tcPr>
          <w:p w14:paraId="58CB257E" w14:textId="77777777" w:rsidR="00132550" w:rsidRDefault="00132550" w:rsidP="008663FE"/>
        </w:tc>
        <w:tc>
          <w:tcPr>
            <w:tcW w:w="2553" w:type="dxa"/>
          </w:tcPr>
          <w:p w14:paraId="046A2C8B" w14:textId="37B1EAEE" w:rsidR="00132550" w:rsidRDefault="00132550" w:rsidP="008663FE"/>
        </w:tc>
      </w:tr>
      <w:tr w:rsidR="00132550" w14:paraId="2CF2F32A" w14:textId="77777777" w:rsidTr="00785F29">
        <w:trPr>
          <w:jc w:val="center"/>
        </w:trPr>
        <w:tc>
          <w:tcPr>
            <w:tcW w:w="3780" w:type="dxa"/>
          </w:tcPr>
          <w:p w14:paraId="1BFE1341" w14:textId="77777777" w:rsidR="00132550" w:rsidRDefault="00132550" w:rsidP="008663FE"/>
        </w:tc>
        <w:tc>
          <w:tcPr>
            <w:tcW w:w="1890" w:type="dxa"/>
          </w:tcPr>
          <w:p w14:paraId="7D357276" w14:textId="77777777" w:rsidR="00132550" w:rsidRDefault="00132550" w:rsidP="008663FE"/>
        </w:tc>
        <w:tc>
          <w:tcPr>
            <w:tcW w:w="2070" w:type="dxa"/>
          </w:tcPr>
          <w:p w14:paraId="06750E82" w14:textId="77777777" w:rsidR="00132550" w:rsidRDefault="00132550" w:rsidP="008663FE"/>
        </w:tc>
        <w:tc>
          <w:tcPr>
            <w:tcW w:w="2553" w:type="dxa"/>
          </w:tcPr>
          <w:p w14:paraId="53BA4B98" w14:textId="68E0D8B2" w:rsidR="00132550" w:rsidRDefault="00132550" w:rsidP="008663FE"/>
        </w:tc>
      </w:tr>
      <w:tr w:rsidR="00132550" w14:paraId="0DCF0C0A" w14:textId="77777777" w:rsidTr="00785F29">
        <w:trPr>
          <w:jc w:val="center"/>
        </w:trPr>
        <w:tc>
          <w:tcPr>
            <w:tcW w:w="3780" w:type="dxa"/>
          </w:tcPr>
          <w:p w14:paraId="7F677024" w14:textId="77777777" w:rsidR="00132550" w:rsidRDefault="00132550" w:rsidP="008663FE"/>
        </w:tc>
        <w:tc>
          <w:tcPr>
            <w:tcW w:w="1890" w:type="dxa"/>
          </w:tcPr>
          <w:p w14:paraId="3E4605C5" w14:textId="77777777" w:rsidR="00132550" w:rsidRDefault="00132550" w:rsidP="008663FE"/>
        </w:tc>
        <w:tc>
          <w:tcPr>
            <w:tcW w:w="2070" w:type="dxa"/>
          </w:tcPr>
          <w:p w14:paraId="1F58379A" w14:textId="77777777" w:rsidR="00132550" w:rsidRDefault="00132550" w:rsidP="008663FE"/>
        </w:tc>
        <w:tc>
          <w:tcPr>
            <w:tcW w:w="2553" w:type="dxa"/>
          </w:tcPr>
          <w:p w14:paraId="1659CB0A" w14:textId="3E390D56" w:rsidR="00132550" w:rsidRDefault="00132550" w:rsidP="008663FE"/>
        </w:tc>
      </w:tr>
      <w:tr w:rsidR="00132550" w14:paraId="24FD168F" w14:textId="77777777" w:rsidTr="00785F29">
        <w:trPr>
          <w:jc w:val="center"/>
        </w:trPr>
        <w:tc>
          <w:tcPr>
            <w:tcW w:w="3780" w:type="dxa"/>
          </w:tcPr>
          <w:p w14:paraId="5B0D8118" w14:textId="77777777" w:rsidR="00132550" w:rsidRDefault="00132550" w:rsidP="008663FE"/>
        </w:tc>
        <w:tc>
          <w:tcPr>
            <w:tcW w:w="1890" w:type="dxa"/>
          </w:tcPr>
          <w:p w14:paraId="301E6F07" w14:textId="77777777" w:rsidR="00132550" w:rsidRDefault="00132550" w:rsidP="008663FE"/>
        </w:tc>
        <w:tc>
          <w:tcPr>
            <w:tcW w:w="2070" w:type="dxa"/>
          </w:tcPr>
          <w:p w14:paraId="1A963C4F" w14:textId="77777777" w:rsidR="00132550" w:rsidRDefault="00132550" w:rsidP="008663FE"/>
        </w:tc>
        <w:tc>
          <w:tcPr>
            <w:tcW w:w="2553" w:type="dxa"/>
          </w:tcPr>
          <w:p w14:paraId="1094513C" w14:textId="3FC26373" w:rsidR="00132550" w:rsidRDefault="00132550" w:rsidP="008663FE"/>
        </w:tc>
      </w:tr>
      <w:tr w:rsidR="00132550" w14:paraId="365B7872" w14:textId="77777777" w:rsidTr="00785F29">
        <w:trPr>
          <w:jc w:val="center"/>
        </w:trPr>
        <w:tc>
          <w:tcPr>
            <w:tcW w:w="3780" w:type="dxa"/>
          </w:tcPr>
          <w:p w14:paraId="1C57226D" w14:textId="77777777" w:rsidR="00132550" w:rsidRDefault="00132550" w:rsidP="008663FE"/>
        </w:tc>
        <w:tc>
          <w:tcPr>
            <w:tcW w:w="1890" w:type="dxa"/>
          </w:tcPr>
          <w:p w14:paraId="55D06518" w14:textId="77777777" w:rsidR="00132550" w:rsidRDefault="00132550" w:rsidP="008663FE"/>
        </w:tc>
        <w:tc>
          <w:tcPr>
            <w:tcW w:w="2070" w:type="dxa"/>
          </w:tcPr>
          <w:p w14:paraId="36C33E15" w14:textId="77777777" w:rsidR="00132550" w:rsidRDefault="00132550" w:rsidP="008663FE"/>
        </w:tc>
        <w:tc>
          <w:tcPr>
            <w:tcW w:w="2553" w:type="dxa"/>
          </w:tcPr>
          <w:p w14:paraId="7B3188D6" w14:textId="6FFCA525" w:rsidR="00132550" w:rsidRDefault="00132550" w:rsidP="008663FE"/>
        </w:tc>
      </w:tr>
      <w:tr w:rsidR="00132550" w14:paraId="6D460310" w14:textId="77777777" w:rsidTr="00785F29">
        <w:trPr>
          <w:jc w:val="center"/>
        </w:trPr>
        <w:tc>
          <w:tcPr>
            <w:tcW w:w="3780" w:type="dxa"/>
          </w:tcPr>
          <w:p w14:paraId="6E288D3F" w14:textId="77777777" w:rsidR="00132550" w:rsidRDefault="00132550" w:rsidP="008663FE"/>
        </w:tc>
        <w:tc>
          <w:tcPr>
            <w:tcW w:w="1890" w:type="dxa"/>
          </w:tcPr>
          <w:p w14:paraId="24BF8FF1" w14:textId="77777777" w:rsidR="00132550" w:rsidRDefault="00132550" w:rsidP="008663FE"/>
        </w:tc>
        <w:tc>
          <w:tcPr>
            <w:tcW w:w="2070" w:type="dxa"/>
          </w:tcPr>
          <w:p w14:paraId="6401D34F" w14:textId="77777777" w:rsidR="00132550" w:rsidRDefault="00132550" w:rsidP="008663FE"/>
        </w:tc>
        <w:tc>
          <w:tcPr>
            <w:tcW w:w="2553" w:type="dxa"/>
          </w:tcPr>
          <w:p w14:paraId="351477D5" w14:textId="166E0D7F" w:rsidR="00132550" w:rsidRDefault="00132550" w:rsidP="008663FE"/>
        </w:tc>
      </w:tr>
    </w:tbl>
    <w:p w14:paraId="1AA70D04" w14:textId="41667EE0" w:rsidR="00DA2ADD" w:rsidRDefault="00DA2ADD" w:rsidP="00132550"/>
    <w:p w14:paraId="5CAAE628" w14:textId="556A5ADC" w:rsidR="00037034" w:rsidRDefault="00037034" w:rsidP="00132550"/>
    <w:p w14:paraId="6F5B6B5E" w14:textId="2E2B1742" w:rsidR="00785F29" w:rsidRDefault="00132550" w:rsidP="00785F29">
      <w:pPr>
        <w:rPr>
          <w:u w:val="single"/>
        </w:rPr>
      </w:pP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________________________</w:t>
      </w:r>
      <w:r w:rsidR="00785F29">
        <w:tab/>
      </w:r>
      <w:r w:rsidR="00785F29" w:rsidRPr="00785F29">
        <w:rPr>
          <w:u w:val="single"/>
        </w:rPr>
        <w:tab/>
      </w:r>
      <w:r w:rsidR="00785F29" w:rsidRPr="00785F29">
        <w:rPr>
          <w:u w:val="single"/>
        </w:rPr>
        <w:tab/>
      </w:r>
      <w:r w:rsidR="00785F29" w:rsidRPr="00785F29">
        <w:rPr>
          <w:u w:val="single"/>
        </w:rPr>
        <w:tab/>
      </w:r>
    </w:p>
    <w:p w14:paraId="7432E465" w14:textId="0CF20B79" w:rsidR="00132550" w:rsidRDefault="00785F29" w:rsidP="00785F29">
      <w:r w:rsidRPr="00785F29">
        <w:t>Participant Signature</w:t>
      </w:r>
      <w:r w:rsidRPr="00785F29">
        <w:tab/>
      </w:r>
      <w:r w:rsidRPr="00785F29">
        <w:tab/>
      </w:r>
      <w:r w:rsidRPr="00785F29">
        <w:tab/>
        <w:t>Date</w:t>
      </w:r>
      <w:r w:rsidR="00132550" w:rsidRPr="00785F29">
        <w:tab/>
      </w:r>
      <w:r w:rsidR="00132550" w:rsidRPr="00785F29">
        <w:tab/>
      </w:r>
    </w:p>
    <w:p w14:paraId="1CABC5F1" w14:textId="138B758D" w:rsidR="0072592D" w:rsidRDefault="00132550" w:rsidP="00901421">
      <w:pPr>
        <w:ind w:firstLine="720"/>
      </w:pPr>
      <w:r w:rsidRPr="00DA2ADD">
        <w:tab/>
      </w:r>
      <w:r w:rsidRPr="00DA2ADD">
        <w:tab/>
      </w:r>
      <w:r w:rsidRPr="00DA2ADD">
        <w:tab/>
        <w:t xml:space="preserve">   </w:t>
      </w:r>
    </w:p>
    <w:sectPr w:rsidR="0072592D" w:rsidSect="00387A9B">
      <w:headerReference w:type="default" r:id="rId8"/>
      <w:footerReference w:type="even" r:id="rId9"/>
      <w:footerReference w:type="default" r:id="rId10"/>
      <w:pgSz w:w="12240" w:h="15840"/>
      <w:pgMar w:top="1440" w:right="72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7C1A2B" w14:textId="77777777" w:rsidR="006B0D69" w:rsidRDefault="006B0D69" w:rsidP="00442562">
      <w:r>
        <w:separator/>
      </w:r>
    </w:p>
  </w:endnote>
  <w:endnote w:type="continuationSeparator" w:id="0">
    <w:p w14:paraId="04720335" w14:textId="77777777" w:rsidR="006B0D69" w:rsidRDefault="006B0D69" w:rsidP="004425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venir Next Regular">
    <w:altName w:val="Avenir Next"/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Avenir Next Demi Bold">
    <w:panose1 w:val="020B0703020202020204"/>
    <w:charset w:val="00"/>
    <w:family w:val="swiss"/>
    <w:pitch w:val="variable"/>
    <w:sig w:usb0="8000002F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917050763"/>
      <w:docPartObj>
        <w:docPartGallery w:val="Page Numbers (Bottom of Page)"/>
        <w:docPartUnique/>
      </w:docPartObj>
    </w:sdtPr>
    <w:sdtContent>
      <w:p w14:paraId="3F1B3BFE" w14:textId="361D0C24" w:rsidR="004923C3" w:rsidRDefault="004923C3" w:rsidP="00A9542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A05D028" w14:textId="77777777" w:rsidR="004923C3" w:rsidRDefault="004923C3" w:rsidP="004923C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6E6B4E" w14:textId="77777777" w:rsidR="00031B60" w:rsidRPr="00DA2ADD" w:rsidRDefault="00031B60" w:rsidP="00031B60">
    <w:pPr>
      <w:ind w:firstLine="720"/>
      <w:jc w:val="center"/>
    </w:pPr>
    <w:r w:rsidRPr="00CA0768">
      <w:rPr>
        <w:rFonts w:ascii="Avenir Next Regular" w:hAnsi="Avenir Next Regular"/>
        <w:sz w:val="20"/>
      </w:rPr>
      <w:t>Thank you for your participation and support in this project!</w:t>
    </w:r>
  </w:p>
  <w:p w14:paraId="55747E12" w14:textId="77777777" w:rsidR="004923C3" w:rsidRDefault="004923C3" w:rsidP="004923C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DD6E14" w14:textId="77777777" w:rsidR="006B0D69" w:rsidRDefault="006B0D69" w:rsidP="00442562">
      <w:r>
        <w:separator/>
      </w:r>
    </w:p>
  </w:footnote>
  <w:footnote w:type="continuationSeparator" w:id="0">
    <w:p w14:paraId="5465A6AB" w14:textId="77777777" w:rsidR="006B0D69" w:rsidRDefault="006B0D69" w:rsidP="004425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51F847" w14:textId="15A5D95E" w:rsidR="00901421" w:rsidRDefault="00901421" w:rsidP="00901421">
    <w:pPr>
      <w:jc w:val="right"/>
      <w:rPr>
        <w:rFonts w:ascii="Avenir Next Regular" w:hAnsi="Avenir Next Regular"/>
        <w:color w:val="006580"/>
        <w:sz w:val="18"/>
        <w:szCs w:val="18"/>
      </w:rPr>
    </w:pPr>
    <w:r w:rsidRPr="0072592D">
      <w:rPr>
        <w:rFonts w:ascii="Avenir Next Regular" w:hAnsi="Avenir Next Regular"/>
        <w:noProof/>
        <w:color w:val="006580"/>
        <w:sz w:val="18"/>
        <w:szCs w:val="18"/>
      </w:rPr>
      <w:drawing>
        <wp:anchor distT="0" distB="0" distL="114300" distR="114300" simplePos="0" relativeHeight="251659264" behindDoc="1" locked="0" layoutInCell="1" allowOverlap="1" wp14:anchorId="29547296" wp14:editId="041056C7">
          <wp:simplePos x="0" y="0"/>
          <wp:positionH relativeFrom="margin">
            <wp:posOffset>-139065</wp:posOffset>
          </wp:positionH>
          <wp:positionV relativeFrom="margin">
            <wp:posOffset>-1409484</wp:posOffset>
          </wp:positionV>
          <wp:extent cx="1807845" cy="1397000"/>
          <wp:effectExtent l="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use artist boat_final cmyk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7845" cy="1397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venir Next Regular" w:hAnsi="Avenir Next Regular"/>
        <w:noProof/>
        <w:color w:val="006580"/>
        <w:sz w:val="18"/>
        <w:szCs w:val="18"/>
      </w:rPr>
      <w:drawing>
        <wp:anchor distT="0" distB="0" distL="114300" distR="114300" simplePos="0" relativeHeight="251661312" behindDoc="0" locked="0" layoutInCell="1" allowOverlap="1" wp14:anchorId="0EA23745" wp14:editId="76BF498E">
          <wp:simplePos x="0" y="0"/>
          <wp:positionH relativeFrom="column">
            <wp:posOffset>1662430</wp:posOffset>
          </wp:positionH>
          <wp:positionV relativeFrom="paragraph">
            <wp:posOffset>123825</wp:posOffset>
          </wp:positionV>
          <wp:extent cx="1417955" cy="744220"/>
          <wp:effectExtent l="0" t="0" r="0" b="0"/>
          <wp:wrapNone/>
          <wp:docPr id="8" name="Picture 8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&#10;&#10;Description automatically generated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17955" cy="744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AE6D9F" w14:textId="77777777" w:rsidR="00901421" w:rsidRPr="0072592D" w:rsidRDefault="00901421" w:rsidP="00901421">
    <w:pPr>
      <w:jc w:val="right"/>
      <w:rPr>
        <w:rFonts w:ascii="Avenir Next Regular" w:hAnsi="Avenir Next Regular"/>
        <w:color w:val="006580"/>
        <w:sz w:val="18"/>
        <w:szCs w:val="18"/>
      </w:rPr>
    </w:pPr>
    <w:r w:rsidRPr="0072592D">
      <w:rPr>
        <w:rFonts w:ascii="Avenir Next Regular" w:hAnsi="Avenir Next Regular"/>
        <w:color w:val="006580"/>
        <w:sz w:val="18"/>
        <w:szCs w:val="18"/>
      </w:rPr>
      <w:t>1</w:t>
    </w:r>
    <w:r>
      <w:rPr>
        <w:rFonts w:ascii="Avenir Next Regular" w:hAnsi="Avenir Next Regular"/>
        <w:color w:val="006580"/>
        <w:sz w:val="18"/>
        <w:szCs w:val="18"/>
      </w:rPr>
      <w:t>3330 Settegast Road</w:t>
    </w:r>
    <w:r w:rsidRPr="0072592D">
      <w:rPr>
        <w:rFonts w:ascii="Avenir Next Regular" w:hAnsi="Avenir Next Regular"/>
        <w:color w:val="006580"/>
        <w:sz w:val="18"/>
        <w:szCs w:val="18"/>
      </w:rPr>
      <w:t xml:space="preserve"> | Galveston, Texas 7755</w:t>
    </w:r>
    <w:r>
      <w:rPr>
        <w:rFonts w:ascii="Avenir Next Regular" w:hAnsi="Avenir Next Regular"/>
        <w:color w:val="006580"/>
        <w:sz w:val="18"/>
        <w:szCs w:val="18"/>
      </w:rPr>
      <w:t>4</w:t>
    </w:r>
    <w:r w:rsidRPr="0072592D">
      <w:rPr>
        <w:rFonts w:ascii="Avenir Next Regular" w:hAnsi="Avenir Next Regular"/>
        <w:color w:val="006580"/>
        <w:sz w:val="18"/>
        <w:szCs w:val="18"/>
      </w:rPr>
      <w:br/>
      <w:t xml:space="preserve">artistboat.org | </w:t>
    </w:r>
    <w:hyperlink r:id="rId3" w:history="1">
      <w:r w:rsidRPr="00405674">
        <w:rPr>
          <w:rStyle w:val="Hyperlink"/>
          <w:rFonts w:ascii="Avenir Next Regular" w:hAnsi="Avenir Next Regular"/>
          <w:sz w:val="18"/>
          <w:szCs w:val="18"/>
        </w:rPr>
        <w:t>info@artistboat.org</w:t>
      </w:r>
    </w:hyperlink>
    <w:r>
      <w:rPr>
        <w:rStyle w:val="Hyperlink"/>
        <w:rFonts w:ascii="Avenir Next Regular" w:hAnsi="Avenir Next Regular"/>
        <w:sz w:val="18"/>
        <w:szCs w:val="18"/>
      </w:rPr>
      <w:t xml:space="preserve"> </w:t>
    </w:r>
    <w:r>
      <w:rPr>
        <w:rFonts w:ascii="Avenir Next Regular" w:hAnsi="Avenir Next Regular"/>
        <w:color w:val="006580"/>
        <w:sz w:val="18"/>
        <w:szCs w:val="18"/>
      </w:rPr>
      <w:t xml:space="preserve">| </w:t>
    </w:r>
    <w:r w:rsidRPr="0072592D">
      <w:rPr>
        <w:rFonts w:ascii="Avenir Next Regular" w:hAnsi="Avenir Next Regular"/>
        <w:color w:val="006580"/>
        <w:sz w:val="18"/>
        <w:szCs w:val="18"/>
      </w:rPr>
      <w:t>409-</w:t>
    </w:r>
    <w:r>
      <w:rPr>
        <w:rFonts w:ascii="Avenir Next Regular" w:hAnsi="Avenir Next Regular"/>
        <w:color w:val="006580"/>
        <w:sz w:val="18"/>
        <w:szCs w:val="18"/>
      </w:rPr>
      <w:t>632-0388</w:t>
    </w:r>
  </w:p>
  <w:p w14:paraId="45B03E95" w14:textId="77777777" w:rsidR="00901421" w:rsidRPr="0072592D" w:rsidRDefault="00901421" w:rsidP="00901421">
    <w:pPr>
      <w:jc w:val="right"/>
      <w:rPr>
        <w:rFonts w:ascii="Avenir Next Regular" w:hAnsi="Avenir Next Regular"/>
        <w:color w:val="006580"/>
        <w:sz w:val="18"/>
        <w:szCs w:val="18"/>
      </w:rPr>
    </w:pPr>
    <w:r>
      <w:rPr>
        <w:rFonts w:ascii="Avenir Next Regular" w:hAnsi="Avenir Next Regular"/>
        <w:noProof/>
        <w:color w:val="006580"/>
        <w:sz w:val="18"/>
        <w:szCs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85BC701" wp14:editId="229ED6DC">
              <wp:simplePos x="0" y="0"/>
              <wp:positionH relativeFrom="column">
                <wp:posOffset>3076575</wp:posOffset>
              </wp:positionH>
              <wp:positionV relativeFrom="paragraph">
                <wp:posOffset>78740</wp:posOffset>
              </wp:positionV>
              <wp:extent cx="3519170" cy="0"/>
              <wp:effectExtent l="0" t="38100" r="24130" b="3810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519170" cy="0"/>
                      </a:xfrm>
                      <a:prstGeom prst="line">
                        <a:avLst/>
                      </a:prstGeom>
                      <a:ln w="76200" cmpd="sng">
                        <a:solidFill>
                          <a:srgbClr val="E78923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590D67B" id="Straight Connector 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2.25pt,6.2pt" to="519.35pt,6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" strokecolor="#e78923" strokeweight="6pt"/>
          </w:pict>
        </mc:Fallback>
      </mc:AlternateContent>
    </w:r>
  </w:p>
  <w:p w14:paraId="155DC175" w14:textId="77777777" w:rsidR="00901421" w:rsidRPr="0072592D" w:rsidRDefault="00901421" w:rsidP="00901421">
    <w:pPr>
      <w:jc w:val="right"/>
      <w:rPr>
        <w:rFonts w:ascii="Avenir Next Demi Bold" w:hAnsi="Avenir Next Demi Bold"/>
        <w:color w:val="006580"/>
        <w:sz w:val="18"/>
        <w:szCs w:val="18"/>
      </w:rPr>
    </w:pPr>
    <w:r w:rsidRPr="0072592D">
      <w:rPr>
        <w:rFonts w:ascii="Avenir Next Demi Bold" w:hAnsi="Avenir Next Demi Bold"/>
        <w:color w:val="006580"/>
        <w:sz w:val="18"/>
        <w:szCs w:val="18"/>
      </w:rPr>
      <w:t>Inspiration and education through unique coastal experiences</w:t>
    </w:r>
  </w:p>
  <w:p w14:paraId="48D36B7D" w14:textId="77777777" w:rsidR="00901421" w:rsidRDefault="00901421" w:rsidP="00901421">
    <w:pPr>
      <w:pStyle w:val="Header"/>
    </w:pPr>
  </w:p>
  <w:p w14:paraId="71CF66E9" w14:textId="77777777" w:rsidR="00901421" w:rsidRDefault="00901421" w:rsidP="0090142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2E554B"/>
    <w:multiLevelType w:val="hybridMultilevel"/>
    <w:tmpl w:val="AF82B3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810083"/>
    <w:multiLevelType w:val="hybridMultilevel"/>
    <w:tmpl w:val="9A46E1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B565AF"/>
    <w:multiLevelType w:val="hybridMultilevel"/>
    <w:tmpl w:val="855467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F44169"/>
    <w:multiLevelType w:val="hybridMultilevel"/>
    <w:tmpl w:val="2438E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BE7C03"/>
    <w:multiLevelType w:val="hybridMultilevel"/>
    <w:tmpl w:val="CAE66E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9234CB"/>
    <w:multiLevelType w:val="hybridMultilevel"/>
    <w:tmpl w:val="F96409E6"/>
    <w:lvl w:ilvl="0" w:tplc="46A8F3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A55054"/>
    <w:multiLevelType w:val="hybridMultilevel"/>
    <w:tmpl w:val="365E19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C045AF"/>
    <w:multiLevelType w:val="hybridMultilevel"/>
    <w:tmpl w:val="0FA0B7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E06A5F"/>
    <w:multiLevelType w:val="hybridMultilevel"/>
    <w:tmpl w:val="093CBF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E33FB6"/>
    <w:multiLevelType w:val="hybridMultilevel"/>
    <w:tmpl w:val="F36E44C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9985116">
    <w:abstractNumId w:val="2"/>
  </w:num>
  <w:num w:numId="2" w16cid:durableId="1414621025">
    <w:abstractNumId w:val="0"/>
  </w:num>
  <w:num w:numId="3" w16cid:durableId="113061453">
    <w:abstractNumId w:val="4"/>
  </w:num>
  <w:num w:numId="4" w16cid:durableId="211816481">
    <w:abstractNumId w:val="6"/>
  </w:num>
  <w:num w:numId="5" w16cid:durableId="636255149">
    <w:abstractNumId w:val="8"/>
  </w:num>
  <w:num w:numId="6" w16cid:durableId="1933514279">
    <w:abstractNumId w:val="1"/>
  </w:num>
  <w:num w:numId="7" w16cid:durableId="755715497">
    <w:abstractNumId w:val="3"/>
  </w:num>
  <w:num w:numId="8" w16cid:durableId="164906364">
    <w:abstractNumId w:val="7"/>
  </w:num>
  <w:num w:numId="9" w16cid:durableId="478039883">
    <w:abstractNumId w:val="9"/>
  </w:num>
  <w:num w:numId="10" w16cid:durableId="47791797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3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77CF"/>
    <w:rsid w:val="00021BAE"/>
    <w:rsid w:val="00031B60"/>
    <w:rsid w:val="00037034"/>
    <w:rsid w:val="00051FBC"/>
    <w:rsid w:val="00054969"/>
    <w:rsid w:val="00132550"/>
    <w:rsid w:val="0018137D"/>
    <w:rsid w:val="001912BC"/>
    <w:rsid w:val="00196B87"/>
    <w:rsid w:val="001F6304"/>
    <w:rsid w:val="0026514C"/>
    <w:rsid w:val="002A5DB8"/>
    <w:rsid w:val="002B4C95"/>
    <w:rsid w:val="002C4180"/>
    <w:rsid w:val="002C6738"/>
    <w:rsid w:val="002F7484"/>
    <w:rsid w:val="00312FBB"/>
    <w:rsid w:val="003312E5"/>
    <w:rsid w:val="003522A6"/>
    <w:rsid w:val="00387995"/>
    <w:rsid w:val="00387A9B"/>
    <w:rsid w:val="003E23FD"/>
    <w:rsid w:val="003F0D87"/>
    <w:rsid w:val="0042395E"/>
    <w:rsid w:val="00437EE3"/>
    <w:rsid w:val="00442562"/>
    <w:rsid w:val="00454972"/>
    <w:rsid w:val="004825E3"/>
    <w:rsid w:val="004923C3"/>
    <w:rsid w:val="004A77CF"/>
    <w:rsid w:val="004E39EF"/>
    <w:rsid w:val="00552211"/>
    <w:rsid w:val="005823E7"/>
    <w:rsid w:val="005947C5"/>
    <w:rsid w:val="005A1184"/>
    <w:rsid w:val="005F7C1E"/>
    <w:rsid w:val="006414A2"/>
    <w:rsid w:val="006B0D69"/>
    <w:rsid w:val="006C0E2A"/>
    <w:rsid w:val="006D4335"/>
    <w:rsid w:val="006F0C35"/>
    <w:rsid w:val="007119E2"/>
    <w:rsid w:val="0072592D"/>
    <w:rsid w:val="007270AC"/>
    <w:rsid w:val="00750437"/>
    <w:rsid w:val="007551C2"/>
    <w:rsid w:val="007674DC"/>
    <w:rsid w:val="00785F29"/>
    <w:rsid w:val="00786D06"/>
    <w:rsid w:val="007E2160"/>
    <w:rsid w:val="00811390"/>
    <w:rsid w:val="00873FD8"/>
    <w:rsid w:val="00901421"/>
    <w:rsid w:val="00930E34"/>
    <w:rsid w:val="009610C2"/>
    <w:rsid w:val="0096399B"/>
    <w:rsid w:val="0097381D"/>
    <w:rsid w:val="009C51B0"/>
    <w:rsid w:val="00A13E04"/>
    <w:rsid w:val="00A24667"/>
    <w:rsid w:val="00A7234A"/>
    <w:rsid w:val="00B006E1"/>
    <w:rsid w:val="00B15463"/>
    <w:rsid w:val="00B5360C"/>
    <w:rsid w:val="00B86692"/>
    <w:rsid w:val="00BA6CC7"/>
    <w:rsid w:val="00BD47B6"/>
    <w:rsid w:val="00BD6A72"/>
    <w:rsid w:val="00BF552C"/>
    <w:rsid w:val="00C07232"/>
    <w:rsid w:val="00C2670E"/>
    <w:rsid w:val="00C975D5"/>
    <w:rsid w:val="00CB344B"/>
    <w:rsid w:val="00CB69C0"/>
    <w:rsid w:val="00CC127F"/>
    <w:rsid w:val="00CD3578"/>
    <w:rsid w:val="00CF0A4C"/>
    <w:rsid w:val="00D96B2A"/>
    <w:rsid w:val="00DA2ADD"/>
    <w:rsid w:val="00DB0DB4"/>
    <w:rsid w:val="00DF4B13"/>
    <w:rsid w:val="00E16F93"/>
    <w:rsid w:val="00E42D70"/>
    <w:rsid w:val="00E43546"/>
    <w:rsid w:val="00E850D0"/>
    <w:rsid w:val="00EB13E9"/>
    <w:rsid w:val="00EC1286"/>
    <w:rsid w:val="00EC2E33"/>
    <w:rsid w:val="00EC582B"/>
    <w:rsid w:val="00EE3374"/>
    <w:rsid w:val="00F143E6"/>
    <w:rsid w:val="00F251AE"/>
    <w:rsid w:val="00F25428"/>
    <w:rsid w:val="00F4480D"/>
    <w:rsid w:val="00F70FDA"/>
    <w:rsid w:val="00F95592"/>
    <w:rsid w:val="00FB22F8"/>
    <w:rsid w:val="00FC3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A913B44"/>
  <w14:defaultImageDpi w14:val="300"/>
  <w15:docId w15:val="{91B4F86F-EA4A-DF4C-AB42-36B8B6D55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6A72"/>
    <w:rPr>
      <w:rFonts w:eastAsia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2562"/>
    <w:pPr>
      <w:tabs>
        <w:tab w:val="center" w:pos="4320"/>
        <w:tab w:val="right" w:pos="8640"/>
      </w:tabs>
    </w:pPr>
    <w:rPr>
      <w:rFonts w:eastAsiaTheme="minorEastAsia"/>
    </w:rPr>
  </w:style>
  <w:style w:type="character" w:customStyle="1" w:styleId="HeaderChar">
    <w:name w:val="Header Char"/>
    <w:basedOn w:val="DefaultParagraphFont"/>
    <w:link w:val="Header"/>
    <w:uiPriority w:val="99"/>
    <w:rsid w:val="00442562"/>
  </w:style>
  <w:style w:type="paragraph" w:styleId="Footer">
    <w:name w:val="footer"/>
    <w:basedOn w:val="Normal"/>
    <w:link w:val="FooterChar"/>
    <w:uiPriority w:val="99"/>
    <w:unhideWhenUsed/>
    <w:rsid w:val="00442562"/>
    <w:pPr>
      <w:tabs>
        <w:tab w:val="center" w:pos="4320"/>
        <w:tab w:val="right" w:pos="8640"/>
      </w:tabs>
    </w:pPr>
    <w:rPr>
      <w:rFonts w:eastAsiaTheme="minorEastAsia"/>
    </w:rPr>
  </w:style>
  <w:style w:type="character" w:customStyle="1" w:styleId="FooterChar">
    <w:name w:val="Footer Char"/>
    <w:basedOn w:val="DefaultParagraphFont"/>
    <w:link w:val="Footer"/>
    <w:uiPriority w:val="99"/>
    <w:rsid w:val="00442562"/>
  </w:style>
  <w:style w:type="character" w:styleId="Hyperlink">
    <w:name w:val="Hyperlink"/>
    <w:basedOn w:val="DefaultParagraphFont"/>
    <w:uiPriority w:val="99"/>
    <w:unhideWhenUsed/>
    <w:rsid w:val="0072592D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132550"/>
    <w:rPr>
      <w:rFonts w:asciiTheme="minorHAnsi" w:hAnsiTheme="minorHAnsi" w:cstheme="minorBidi"/>
      <w:lang w:eastAsia="ja-JP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132550"/>
    <w:pPr>
      <w:ind w:left="720"/>
      <w:contextualSpacing/>
    </w:pPr>
    <w:rPr>
      <w:rFonts w:asciiTheme="minorHAnsi" w:eastAsiaTheme="minorEastAsia" w:hAnsiTheme="minorHAnsi" w:cstheme="minorBidi"/>
      <w:lang w:eastAsia="ja-JP"/>
    </w:rPr>
  </w:style>
  <w:style w:type="character" w:styleId="PageNumber">
    <w:name w:val="page number"/>
    <w:basedOn w:val="DefaultParagraphFont"/>
    <w:uiPriority w:val="99"/>
    <w:semiHidden/>
    <w:unhideWhenUsed/>
    <w:rsid w:val="004923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576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artistboat.or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artist%20boat%20server:Marketing:Branding:Letterhead:ABletterheadTEMPLATEnewJune2019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B29D1C9-C962-4048-B442-6802682A5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artist%20boat%20server:Marketing:Branding:Letterhead:ABletterheadTEMPLATEnewJune2019.dotx</Template>
  <TotalTime>253</TotalTime>
  <Pages>2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MH&amp;T Advertising</Company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Fontana</dc:creator>
  <cp:keywords/>
  <dc:description/>
  <cp:lastModifiedBy>Todd Cleveland</cp:lastModifiedBy>
  <cp:revision>14</cp:revision>
  <cp:lastPrinted>2025-06-02T16:45:00Z</cp:lastPrinted>
  <dcterms:created xsi:type="dcterms:W3CDTF">2022-12-13T18:26:00Z</dcterms:created>
  <dcterms:modified xsi:type="dcterms:W3CDTF">2026-02-28T17:57:00Z</dcterms:modified>
</cp:coreProperties>
</file>